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12B" w:rsidRPr="00B44FFC" w:rsidRDefault="009701EE" w:rsidP="00555E29">
      <w:pPr>
        <w:spacing w:after="0" w:line="264" w:lineRule="auto"/>
        <w:jc w:val="center"/>
        <w:rPr>
          <w:rFonts w:ascii="Times New Roman Bold" w:hAnsi="Times New Roman Bold" w:cs="Times New Roman"/>
          <w:b/>
          <w:caps/>
          <w:sz w:val="32"/>
          <w:szCs w:val="32"/>
        </w:rPr>
      </w:pPr>
      <w:r w:rsidRPr="00B44FFC">
        <w:rPr>
          <w:rFonts w:ascii="Times New Roman Bold" w:hAnsi="Times New Roman Bold" w:cs="Times New Roman"/>
          <w:b/>
          <w:caps/>
          <w:sz w:val="32"/>
          <w:szCs w:val="32"/>
        </w:rPr>
        <w:t>D</w:t>
      </w:r>
      <w:r w:rsidR="00E256ED" w:rsidRPr="00B44FFC">
        <w:rPr>
          <w:rFonts w:ascii="Times New Roman Bold" w:hAnsi="Times New Roman Bold" w:cs="Times New Roman"/>
          <w:b/>
          <w:caps/>
          <w:sz w:val="32"/>
          <w:szCs w:val="32"/>
        </w:rPr>
        <w:t>irectives générales</w:t>
      </w:r>
    </w:p>
    <w:p w:rsidR="00B44FFC" w:rsidRPr="00B44FFC" w:rsidRDefault="00B44FFC" w:rsidP="00555E29">
      <w:pPr>
        <w:spacing w:after="0" w:line="264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44FFC">
        <w:rPr>
          <w:rFonts w:ascii="Times New Roman" w:hAnsi="Times New Roman" w:cs="Times New Roman"/>
          <w:b/>
          <w:sz w:val="20"/>
          <w:szCs w:val="20"/>
        </w:rPr>
        <w:t>le</w:t>
      </w:r>
      <w:proofErr w:type="gramEnd"/>
      <w:r w:rsidRPr="00B44FFC">
        <w:rPr>
          <w:rFonts w:ascii="Times New Roman" w:hAnsi="Times New Roman" w:cs="Times New Roman"/>
          <w:b/>
          <w:sz w:val="20"/>
          <w:szCs w:val="20"/>
        </w:rPr>
        <w:t xml:space="preserve"> 16 juin 2020</w:t>
      </w:r>
    </w:p>
    <w:p w:rsidR="00E256ED" w:rsidRPr="00555E29" w:rsidRDefault="00E256ED" w:rsidP="00555E29">
      <w:pPr>
        <w:spacing w:after="0" w:line="264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5BAA" w:rsidRPr="00555E29" w:rsidRDefault="003F5BAA" w:rsidP="00555E29">
      <w:pPr>
        <w:spacing w:after="0" w:line="264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256ED" w:rsidRPr="00555E29" w:rsidRDefault="003F5BAA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E256ED" w:rsidRPr="00555E29">
        <w:rPr>
          <w:rFonts w:ascii="Times New Roman Bold" w:hAnsi="Times New Roman Bold" w:cs="Times New Roman"/>
          <w:b/>
          <w:caps/>
          <w:sz w:val="24"/>
          <w:szCs w:val="24"/>
        </w:rPr>
        <w:t>Certaines choses dont on doit tenir compte</w:t>
      </w:r>
    </w:p>
    <w:p w:rsidR="00E256ED" w:rsidRPr="00555E29" w:rsidRDefault="00E256ED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t>Une dispense générale de l</w:t>
      </w:r>
      <w:r w:rsidR="003F5BAA" w:rsidRPr="00555E29">
        <w:rPr>
          <w:rFonts w:ascii="Times New Roman" w:hAnsi="Times New Roman" w:cs="Times New Roman"/>
          <w:b/>
          <w:sz w:val="24"/>
          <w:szCs w:val="24"/>
        </w:rPr>
        <w:t>'</w:t>
      </w:r>
      <w:r w:rsidRPr="00555E29">
        <w:rPr>
          <w:rFonts w:ascii="Times New Roman" w:hAnsi="Times New Roman" w:cs="Times New Roman"/>
          <w:b/>
          <w:sz w:val="24"/>
          <w:szCs w:val="24"/>
        </w:rPr>
        <w:t>obligation de participer à la messe dominicale demeure en vigueur</w:t>
      </w:r>
      <w:r w:rsidRPr="00555E29">
        <w:rPr>
          <w:rFonts w:ascii="Times New Roman" w:hAnsi="Times New Roman" w:cs="Times New Roman"/>
          <w:sz w:val="24"/>
          <w:szCs w:val="24"/>
        </w:rPr>
        <w:t>.  Par conséquent, la diffusion en direct des messes se poursuivra pour ceux qui ne peuvent pas assister à leur église / paroisse.</w:t>
      </w: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t>La participation sera limitée</w:t>
      </w:r>
      <w:r w:rsidRPr="00555E29">
        <w:rPr>
          <w:rFonts w:ascii="Times New Roman" w:hAnsi="Times New Roman" w:cs="Times New Roman"/>
          <w:sz w:val="24"/>
          <w:szCs w:val="24"/>
        </w:rPr>
        <w:t>. La capacité maximale de chaque église est réduite à 30% de la capacité reconnue par le code de prévention des incendies, ou moins si nécessaire pour assurer la distance physique.</w:t>
      </w: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t>La distanciation physique doit être pratiquée de façon cohérente</w:t>
      </w:r>
      <w:r w:rsidRPr="00555E29">
        <w:rPr>
          <w:rFonts w:ascii="Times New Roman" w:hAnsi="Times New Roman" w:cs="Times New Roman"/>
          <w:sz w:val="24"/>
          <w:szCs w:val="24"/>
        </w:rPr>
        <w:t>. Attendez-vous à ce que votre église paroissiale ferme certains bancs et que les individus et les familles doivent maintenir entre eux une distance d</w:t>
      </w:r>
      <w:r w:rsidR="003F5BAA" w:rsidRPr="00555E29">
        <w:rPr>
          <w:rFonts w:ascii="Times New Roman" w:hAnsi="Times New Roman" w:cs="Times New Roman"/>
          <w:sz w:val="24"/>
          <w:szCs w:val="24"/>
        </w:rPr>
        <w:t>'</w:t>
      </w:r>
      <w:r w:rsidRPr="00555E29">
        <w:rPr>
          <w:rFonts w:ascii="Times New Roman" w:hAnsi="Times New Roman" w:cs="Times New Roman"/>
          <w:sz w:val="24"/>
          <w:szCs w:val="24"/>
        </w:rPr>
        <w:t>au moins deux mètres (six pieds).  Portez un masque à la messe pour vous prémunir contre la propagation des virus.</w:t>
      </w:r>
      <w:r w:rsidR="003F5BAA" w:rsidRPr="00555E29">
        <w:rPr>
          <w:rFonts w:ascii="Times New Roman" w:hAnsi="Times New Roman" w:cs="Times New Roman"/>
          <w:sz w:val="24"/>
          <w:szCs w:val="24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</w:rPr>
        <w:t xml:space="preserve"> Toute personne présentant des symptômes de maladie ou ayant voyagé hors du pays au cours des 14 derniers jours est invitée à rester à la maison.</w:t>
      </w: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t>Des changements seront apportés à la liturgie</w:t>
      </w:r>
      <w:r w:rsidRPr="00555E29">
        <w:rPr>
          <w:rFonts w:ascii="Times New Roman" w:hAnsi="Times New Roman" w:cs="Times New Roman"/>
          <w:sz w:val="24"/>
          <w:szCs w:val="24"/>
        </w:rPr>
        <w:t>.  Des précautions supplémentaires seront prises, semblables à celles des protocoles établis lors de la fermeture des églises. Des ajustements temporaires seront apportés à la façon dont nous célébrons la messe et recevons la sainte communion.</w:t>
      </w: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256ED" w:rsidRPr="00555E29" w:rsidRDefault="00E256ED" w:rsidP="00555E29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t>Toute personne qui participe à une messe publique est à risque.</w:t>
      </w:r>
      <w:r w:rsidRPr="00555E29">
        <w:rPr>
          <w:rFonts w:ascii="Times New Roman" w:hAnsi="Times New Roman" w:cs="Times New Roman"/>
          <w:sz w:val="24"/>
          <w:szCs w:val="24"/>
        </w:rPr>
        <w:t xml:space="preserve"> Toute personne qui entre dans un lieu public doit savoir qu</w:t>
      </w:r>
      <w:r w:rsidR="003F5BAA" w:rsidRPr="00555E29">
        <w:rPr>
          <w:rFonts w:ascii="Times New Roman" w:hAnsi="Times New Roman" w:cs="Times New Roman"/>
          <w:sz w:val="24"/>
          <w:szCs w:val="24"/>
        </w:rPr>
        <w:t>'</w:t>
      </w:r>
      <w:r w:rsidRPr="00555E29">
        <w:rPr>
          <w:rFonts w:ascii="Times New Roman" w:hAnsi="Times New Roman" w:cs="Times New Roman"/>
          <w:sz w:val="24"/>
          <w:szCs w:val="24"/>
        </w:rPr>
        <w:t>elle est à risque de contracter le coronavirus, même si nous respectons les meilleures pratiques sanitaires et une distanciation physique rigoureuse, Personne ne devrait s</w:t>
      </w:r>
      <w:r w:rsidR="003F5BAA" w:rsidRPr="00555E29">
        <w:rPr>
          <w:rFonts w:ascii="Times New Roman" w:hAnsi="Times New Roman" w:cs="Times New Roman"/>
          <w:sz w:val="24"/>
          <w:szCs w:val="24"/>
        </w:rPr>
        <w:t>'</w:t>
      </w:r>
      <w:r w:rsidRPr="00555E29">
        <w:rPr>
          <w:rFonts w:ascii="Times New Roman" w:hAnsi="Times New Roman" w:cs="Times New Roman"/>
          <w:sz w:val="24"/>
          <w:szCs w:val="24"/>
        </w:rPr>
        <w:t>attendre à être plus à l</w:t>
      </w:r>
      <w:r w:rsidR="003F5BAA" w:rsidRPr="00555E29">
        <w:rPr>
          <w:rFonts w:ascii="Times New Roman" w:hAnsi="Times New Roman" w:cs="Times New Roman"/>
          <w:sz w:val="24"/>
          <w:szCs w:val="24"/>
        </w:rPr>
        <w:t>'</w:t>
      </w:r>
      <w:r w:rsidRPr="00555E29">
        <w:rPr>
          <w:rFonts w:ascii="Times New Roman" w:hAnsi="Times New Roman" w:cs="Times New Roman"/>
          <w:sz w:val="24"/>
          <w:szCs w:val="24"/>
        </w:rPr>
        <w:t>abri du virus dans l</w:t>
      </w:r>
      <w:r w:rsidR="003F5BAA" w:rsidRPr="00555E29">
        <w:rPr>
          <w:rFonts w:ascii="Times New Roman" w:hAnsi="Times New Roman" w:cs="Times New Roman"/>
          <w:sz w:val="24"/>
          <w:szCs w:val="24"/>
        </w:rPr>
        <w:t>'</w:t>
      </w:r>
      <w:r w:rsidRPr="00555E29">
        <w:rPr>
          <w:rFonts w:ascii="Times New Roman" w:hAnsi="Times New Roman" w:cs="Times New Roman"/>
          <w:sz w:val="24"/>
          <w:szCs w:val="24"/>
        </w:rPr>
        <w:t>église que dans d</w:t>
      </w:r>
      <w:r w:rsidR="003F5BAA" w:rsidRPr="00555E29">
        <w:rPr>
          <w:rFonts w:ascii="Times New Roman" w:hAnsi="Times New Roman" w:cs="Times New Roman"/>
          <w:sz w:val="24"/>
          <w:szCs w:val="24"/>
        </w:rPr>
        <w:t>'</w:t>
      </w:r>
      <w:r w:rsidRPr="00555E29">
        <w:rPr>
          <w:rFonts w:ascii="Times New Roman" w:hAnsi="Times New Roman" w:cs="Times New Roman"/>
          <w:sz w:val="24"/>
          <w:szCs w:val="24"/>
        </w:rPr>
        <w:t>autres lieux publics.</w:t>
      </w:r>
    </w:p>
    <w:p w:rsidR="00E256ED" w:rsidRPr="00555E29" w:rsidRDefault="00E256ED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FB2" w:rsidRPr="00B44FFC" w:rsidRDefault="003F5BAA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B44FFC">
        <w:rPr>
          <w:rFonts w:ascii="Times New Roman Bold" w:hAnsi="Times New Roman Bold" w:cs="Times New Roman"/>
          <w:b/>
          <w:caps/>
          <w:sz w:val="24"/>
          <w:szCs w:val="24"/>
        </w:rPr>
        <w:t xml:space="preserve">II. </w:t>
      </w:r>
      <w:r w:rsidR="007E6ABB" w:rsidRPr="00B44FFC">
        <w:rPr>
          <w:rFonts w:ascii="Times New Roman Bold" w:hAnsi="Times New Roman Bold" w:cs="Times New Roman"/>
          <w:b/>
          <w:caps/>
          <w:sz w:val="24"/>
          <w:szCs w:val="24"/>
        </w:rPr>
        <w:t>Personnes présentes à la messe</w:t>
      </w:r>
    </w:p>
    <w:p w:rsidR="002872A9" w:rsidRPr="00555E29" w:rsidRDefault="002872A9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FB2" w:rsidRPr="00555E29" w:rsidRDefault="007E6ABB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La dispense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assister à la messe dominicale reste en vigueur jusqu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à ce que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Évêque en décide autrement. 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Personne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st obligé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assister à la messe tant que cette dispense demeure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en vigueur.</w:t>
      </w:r>
    </w:p>
    <w:p w:rsidR="00462FB2" w:rsidRPr="00555E29" w:rsidRDefault="007E6ABB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Les prêtres 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provenant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des groupes démographiques 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les plus à risque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maladie grave,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tels que ceux de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65 ans et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plus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, ainsi que ceux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qui 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souffrent de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problèmes de santé chroniques, doive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nt rencontrer le chancelier afin de lui parler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leur santé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de leur bien-être et de leur capacité à servir.</w:t>
      </w:r>
    </w:p>
    <w:p w:rsidR="002872A9" w:rsidRPr="00555E29" w:rsidRDefault="002872A9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7E6ABB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participants et les bénévoles 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provenant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des groupes démographiques 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les plus à risque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maladie grave, 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tels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que 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les gens de 65 ans et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plus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, ainsi que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ceux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qui souffrent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maladies chroniques, 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>doivent éviter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rassemblements publics</w:t>
      </w:r>
      <w:r w:rsidR="00476E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afin de demeurer en sécurité.  Toutefois, 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ils peuvent participer à la messe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6B5DCB" w:rsidRPr="00555E29">
        <w:rPr>
          <w:rFonts w:ascii="Times New Roman" w:hAnsi="Times New Roman" w:cs="Times New Roman"/>
          <w:sz w:val="24"/>
          <w:szCs w:val="24"/>
          <w:lang w:val="fr-CA"/>
        </w:rPr>
        <w:t>ils le désirent.</w:t>
      </w:r>
    </w:p>
    <w:p w:rsidR="007E6ABB" w:rsidRPr="00555E29" w:rsidRDefault="007E6ABB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872A9" w:rsidRPr="00555E29" w:rsidRDefault="007E6ABB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Quiconque assiste à la messe le fait à ses propres risques.</w:t>
      </w:r>
    </w:p>
    <w:p w:rsidR="002872A9" w:rsidRPr="00555E29" w:rsidRDefault="002872A9" w:rsidP="00555E29">
      <w:pPr>
        <w:spacing w:after="0"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1231A" w:rsidRPr="00555E29" w:rsidRDefault="008975AA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Tous les participants doivent porter des masques non médicaux et doivent apporter leurs propres masques, sauf </w:t>
      </w:r>
      <w:r w:rsidR="00CE061B" w:rsidRPr="00555E29">
        <w:rPr>
          <w:rFonts w:ascii="Times New Roman" w:hAnsi="Times New Roman" w:cs="Times New Roman"/>
          <w:sz w:val="24"/>
          <w:szCs w:val="24"/>
          <w:lang w:val="fr-CA"/>
        </w:rPr>
        <w:t>les jeunes enfants et ceux qui ont des problèmes respiratoires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8975AA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Quiconque présente l</w:t>
      </w:r>
      <w:r w:rsidR="00CE061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 moindre symptôme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de maladie doit rester à la maison.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9C1150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b/>
          <w:sz w:val="24"/>
          <w:szCs w:val="24"/>
          <w:lang w:val="fr-CA"/>
        </w:rPr>
        <w:t>Note</w:t>
      </w:r>
      <w:r w:rsidR="00555E29">
        <w:rPr>
          <w:rFonts w:ascii="Times New Roman" w:hAnsi="Times New Roman" w:cs="Times New Roman"/>
          <w:b/>
          <w:sz w:val="24"/>
          <w:szCs w:val="24"/>
          <w:lang w:val="fr-CA"/>
        </w:rPr>
        <w:t>z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: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CE061B" w:rsidRPr="00555E29">
        <w:rPr>
          <w:rFonts w:ascii="Times New Roman" w:hAnsi="Times New Roman" w:cs="Times New Roman"/>
          <w:sz w:val="24"/>
          <w:szCs w:val="24"/>
          <w:lang w:val="fr-CA"/>
        </w:rPr>
        <w:t>Dans le nombre maximal autorisé de participants, on compte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 prêtre, les ministres liturgiques, l</w:t>
      </w:r>
      <w:r w:rsidR="00CE061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es vidéastes (le cas échéant), les </w:t>
      </w:r>
      <w:r w:rsidR="003D4C86" w:rsidRPr="00555E29">
        <w:rPr>
          <w:rFonts w:ascii="Times New Roman" w:hAnsi="Times New Roman" w:cs="Times New Roman"/>
          <w:sz w:val="24"/>
          <w:szCs w:val="24"/>
          <w:lang w:val="fr-CA"/>
        </w:rPr>
        <w:t>placier</w:t>
      </w:r>
      <w:r w:rsidR="00CE061B" w:rsidRPr="00555E29">
        <w:rPr>
          <w:rFonts w:ascii="Times New Roman" w:hAnsi="Times New Roman" w:cs="Times New Roman"/>
          <w:sz w:val="24"/>
          <w:szCs w:val="24"/>
          <w:lang w:val="fr-CA"/>
        </w:rPr>
        <w:t>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,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équipe de nettoyage et toute autre personne présente pendant la messe. </w:t>
      </w:r>
      <w:r w:rsidR="00555E29">
        <w:rPr>
          <w:rFonts w:ascii="Times New Roman" w:hAnsi="Times New Roman" w:cs="Times New Roman"/>
          <w:sz w:val="24"/>
          <w:szCs w:val="24"/>
          <w:lang w:val="fr-CA"/>
        </w:rPr>
        <w:t xml:space="preserve"> Nous proposons que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555E29">
        <w:rPr>
          <w:rFonts w:ascii="Times New Roman" w:hAnsi="Times New Roman" w:cs="Times New Roman"/>
          <w:sz w:val="24"/>
          <w:szCs w:val="24"/>
          <w:lang w:val="fr-CA"/>
        </w:rPr>
        <w:t>le nombre total de ministres/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bénévoles doit être réduit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un strict minimum.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8975AA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Chaque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paroisse déterminera la façon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dont les paroissiens peuvent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inscrire à une messe particulière, conformément au principe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équité. 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Si une paroisse ne dispose pas de ressources humaines 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suffisantes pour mettre en </w:t>
      </w:r>
      <w:r w:rsidR="009C1150" w:rsidRPr="00555E29">
        <w:rPr>
          <w:rFonts w:ascii="Times New Roman" w:hAnsi="Times New Roman" w:cs="Times New Roman"/>
          <w:sz w:val="24"/>
          <w:szCs w:val="24"/>
          <w:lang w:val="fr-CA"/>
        </w:rPr>
        <w:t>œuvre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un système de pré-enregistrement, 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>elle peut accepter les gens dans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>ordre de leur arrivée : premier rendu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 p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remier </w:t>
      </w:r>
      <w:r w:rsidR="009C1150" w:rsidRPr="00555E29">
        <w:rPr>
          <w:rFonts w:ascii="Times New Roman" w:hAnsi="Times New Roman" w:cs="Times New Roman"/>
          <w:sz w:val="24"/>
          <w:szCs w:val="24"/>
          <w:lang w:val="fr-CA"/>
        </w:rPr>
        <w:t>servi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B20ADD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portes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entrée et de sortie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doivent être clairement indiqué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es par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une signalisation appropriée.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B20ADD" w:rsidRPr="00555E29" w:rsidRDefault="00B20ADD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On encourage les fidèles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fréquenter leur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église paroissiale régulière afin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éviter toute pression indue sur les autres paroisses et à faire preuve de charité et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équité envers les paroissiens.</w:t>
      </w:r>
    </w:p>
    <w:p w:rsidR="00B20ADD" w:rsidRPr="00555E29" w:rsidRDefault="00B20ADD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B20ADD" w:rsidRPr="00555E29" w:rsidRDefault="008975AA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Tous les participants doivent 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>être dirigés vers les bancs afin de bien contrôler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B20ADD" w:rsidRPr="00555E29">
        <w:rPr>
          <w:rFonts w:ascii="Times New Roman" w:hAnsi="Times New Roman" w:cs="Times New Roman"/>
          <w:sz w:val="24"/>
          <w:szCs w:val="24"/>
          <w:lang w:val="fr-CA"/>
        </w:rPr>
        <w:t>utilisation des places disponibles.</w:t>
      </w:r>
    </w:p>
    <w:p w:rsidR="00B20ADD" w:rsidRPr="00555E29" w:rsidRDefault="00B20ADD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B20ADD" w:rsidP="00555E29">
      <w:pPr>
        <w:pStyle w:val="ListParagraph"/>
        <w:numPr>
          <w:ilvl w:val="0"/>
          <w:numId w:val="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enfants doivent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demeure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r avec leurs parents ou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leurs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tuteurs en tout temps.</w:t>
      </w:r>
    </w:p>
    <w:p w:rsidR="009266ED" w:rsidRPr="00555E29" w:rsidRDefault="009266ED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8975AA" w:rsidRPr="00555E29" w:rsidRDefault="008975AA" w:rsidP="00555E29">
      <w:pPr>
        <w:pStyle w:val="ListParagraph"/>
        <w:spacing w:line="264" w:lineRule="auto"/>
        <w:ind w:left="294" w:firstLine="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B44FFC" w:rsidRDefault="003F5BAA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B44FFC">
        <w:rPr>
          <w:rFonts w:ascii="Times New Roman Bold" w:hAnsi="Times New Roman Bold" w:cs="Times New Roman"/>
          <w:b/>
          <w:caps/>
          <w:sz w:val="24"/>
          <w:szCs w:val="24"/>
        </w:rPr>
        <w:lastRenderedPageBreak/>
        <w:t>II</w:t>
      </w:r>
      <w:r w:rsidR="00DB6F71" w:rsidRPr="00B44FFC">
        <w:rPr>
          <w:rFonts w:ascii="Times New Roman Bold" w:hAnsi="Times New Roman Bold" w:cs="Times New Roman"/>
          <w:b/>
          <w:caps/>
          <w:sz w:val="24"/>
          <w:szCs w:val="24"/>
        </w:rPr>
        <w:t xml:space="preserve">I. </w:t>
      </w:r>
      <w:r w:rsidR="00B20ADD" w:rsidRPr="00B44FFC">
        <w:rPr>
          <w:rFonts w:ascii="Times New Roman Bold" w:hAnsi="Times New Roman Bold" w:cs="Times New Roman"/>
          <w:b/>
          <w:caps/>
          <w:sz w:val="24"/>
          <w:szCs w:val="24"/>
        </w:rPr>
        <w:t>Sécurité</w:t>
      </w:r>
    </w:p>
    <w:p w:rsidR="00DB6F71" w:rsidRPr="00555E29" w:rsidRDefault="00DB6F71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231A" w:rsidRPr="00555E29" w:rsidRDefault="009A1C47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Une distance physique de six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pieds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 ou deux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mètres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it être maintenue en tout temps, et dans toutes les directions,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entre les personne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>s qui ne sont pas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>une même maisonnée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54046D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bancs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doivent être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disposés et désignés de façon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as</w:t>
      </w:r>
      <w:r w:rsidR="002872A9" w:rsidRPr="00555E29">
        <w:rPr>
          <w:rFonts w:ascii="Times New Roman" w:hAnsi="Times New Roman" w:cs="Times New Roman"/>
          <w:sz w:val="24"/>
          <w:szCs w:val="24"/>
          <w:lang w:val="fr-CA"/>
        </w:rPr>
        <w:t>surer une distance physique de six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pieds </w:t>
      </w:r>
      <w:r w:rsidR="002872A9" w:rsidRPr="00555E29">
        <w:rPr>
          <w:rFonts w:ascii="Times New Roman" w:hAnsi="Times New Roman" w:cs="Times New Roman"/>
          <w:sz w:val="24"/>
          <w:szCs w:val="24"/>
          <w:lang w:val="fr-CA"/>
        </w:rPr>
        <w:t>(deux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mètres</w:t>
      </w:r>
      <w:r w:rsidR="002872A9" w:rsidRPr="00555E29">
        <w:rPr>
          <w:rFonts w:ascii="Times New Roman" w:hAnsi="Times New Roman" w:cs="Times New Roman"/>
          <w:sz w:val="24"/>
          <w:szCs w:val="24"/>
          <w:lang w:val="fr-CA"/>
        </w:rPr>
        <w:t>)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entre les fidèles,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dans toutes les directions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. </w:t>
      </w:r>
      <w:r w:rsidR="00DB6F71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Les bancs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disponibles doivent être clairement indiqués. </w:t>
      </w:r>
      <w:r w:rsidR="00DB6F71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Les bancs «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espacement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» inoccupé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 doivent être marqués ou fermés,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des fins de distanciation physique.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DB6F71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Nous demandons que l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 personnel, 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>les bénévoles et les membres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>assemblée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doivent utiliser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outil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auto-évaluation avant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assister à la messe.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ils présentent des symptômes tels que toux, fièvre, essoufflement, 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>écoulement nasal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ou mal de gorge, ils doivent rester à la maison.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8975AA" w:rsidRPr="00555E29" w:rsidRDefault="00DB6F71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Tous les participants et les </w:t>
      </w:r>
      <w:r w:rsidR="0054046D" w:rsidRPr="00555E29">
        <w:rPr>
          <w:rFonts w:ascii="Times New Roman" w:hAnsi="Times New Roman" w:cs="Times New Roman"/>
          <w:sz w:val="24"/>
          <w:szCs w:val="24"/>
          <w:lang w:val="fr-CA"/>
        </w:rPr>
        <w:t>bénévoles sont tenus de porter des masques en tout temps.</w:t>
      </w:r>
    </w:p>
    <w:p w:rsidR="0061231A" w:rsidRPr="00555E29" w:rsidRDefault="0061231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54046D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T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ous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participants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doivent observer une bonne hygiène des mains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 à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entrée, à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intérieur et à la sortie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église.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8975AA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Des postes de désinfection des mains doivent être disponibles près des portes et</w:t>
      </w:r>
      <w:r w:rsidR="00DB6F71" w:rsidRPr="00555E29">
        <w:rPr>
          <w:rFonts w:ascii="Times New Roman" w:hAnsi="Times New Roman" w:cs="Times New Roman"/>
          <w:sz w:val="24"/>
          <w:szCs w:val="24"/>
          <w:lang w:val="fr-CA"/>
        </w:rPr>
        <w:t>, si possible,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plusieurs endroits dans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église.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54046D" w:rsidRPr="00555E29" w:rsidRDefault="0054046D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On encourage fortement les gens à se laver l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es mains avec du savon et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eau pendant au moins 20 secondes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DB6F71" w:rsidRPr="00555E29">
        <w:rPr>
          <w:rFonts w:ascii="Times New Roman" w:hAnsi="Times New Roman" w:cs="Times New Roman"/>
          <w:sz w:val="24"/>
          <w:szCs w:val="24"/>
          <w:lang w:val="fr-CA"/>
        </w:rPr>
        <w:t>avant d'arriver à l'église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54046D" w:rsidRPr="00555E29" w:rsidRDefault="0054046D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8975AA" w:rsidRPr="00555E29" w:rsidRDefault="008975AA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Une signalisation appropriée indiquant ces protocoles doit être en place pour diriger</w:t>
      </w:r>
      <w:r w:rsidR="006C0FE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gens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61231A" w:rsidRPr="00555E29" w:rsidRDefault="0061231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6C0FEA" w:rsidP="00555E29">
      <w:pPr>
        <w:pStyle w:val="ListParagraph"/>
        <w:numPr>
          <w:ilvl w:val="0"/>
          <w:numId w:val="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On doit enlever tous les obstacles dans les entrées et les sorties générales afin de réduire le contact avec toute surface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61231A" w:rsidRPr="00555E29" w:rsidRDefault="0061231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6C0FEA" w:rsidP="00555E29">
      <w:pPr>
        <w:spacing w:after="0"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5E29">
        <w:rPr>
          <w:rFonts w:ascii="Times New Roman" w:hAnsi="Times New Roman" w:cs="Times New Roman"/>
          <w:sz w:val="24"/>
          <w:szCs w:val="24"/>
          <w:u w:val="single"/>
        </w:rPr>
        <w:t>Le port du masque et des gants</w:t>
      </w:r>
    </w:p>
    <w:p w:rsidR="00DB6F71" w:rsidRPr="00555E29" w:rsidRDefault="00DB6F71" w:rsidP="00555E29">
      <w:pPr>
        <w:spacing w:after="0"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1231A" w:rsidRPr="00555E29" w:rsidRDefault="006C0FEA" w:rsidP="00555E29">
      <w:pPr>
        <w:pStyle w:val="ListParagraph"/>
        <w:numPr>
          <w:ilvl w:val="0"/>
          <w:numId w:val="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Quiconque est en service à une entrée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où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passent plusieurs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person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nes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, doit porter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un masque et des gants jetables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975AA" w:rsidRPr="00555E29" w:rsidRDefault="008975AA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A84924" w:rsidP="00555E29">
      <w:pPr>
        <w:pStyle w:val="ListParagraph"/>
        <w:numPr>
          <w:ilvl w:val="0"/>
          <w:numId w:val="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Doivent porter des gants jetables toutes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personnes qui nettoient des installations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manipulent des nappes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>autel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réapprovisionnent </w:t>
      </w:r>
      <w:r w:rsidR="008975A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des bougies ou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déposent </w:t>
      </w:r>
      <w:r w:rsidR="009C1150" w:rsidRPr="00555E29">
        <w:rPr>
          <w:rFonts w:ascii="Times New Roman" w:hAnsi="Times New Roman" w:cs="Times New Roman"/>
          <w:sz w:val="24"/>
          <w:szCs w:val="24"/>
          <w:lang w:val="fr-CA"/>
        </w:rPr>
        <w:t>des objets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dans les boîtes de dons aux pauvres.</w:t>
      </w:r>
    </w:p>
    <w:p w:rsidR="00462FB2" w:rsidRPr="00555E29" w:rsidRDefault="00462FB2" w:rsidP="00555E2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F71" w:rsidRPr="00555E29" w:rsidRDefault="00DB6F71" w:rsidP="00555E2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Pr="00B44FFC" w:rsidRDefault="00DB6F71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B44FFC">
        <w:rPr>
          <w:rFonts w:ascii="Times New Roman Bold" w:hAnsi="Times New Roman Bold" w:cs="Times New Roman"/>
          <w:b/>
          <w:caps/>
          <w:sz w:val="24"/>
          <w:szCs w:val="24"/>
        </w:rPr>
        <w:lastRenderedPageBreak/>
        <w:t xml:space="preserve">IV. </w:t>
      </w:r>
      <w:r w:rsidR="008975AA" w:rsidRPr="00B44FFC">
        <w:rPr>
          <w:rFonts w:ascii="Times New Roman Bold" w:hAnsi="Times New Roman Bold" w:cs="Times New Roman"/>
          <w:b/>
          <w:caps/>
          <w:sz w:val="24"/>
          <w:szCs w:val="24"/>
        </w:rPr>
        <w:t>Entrées et sorties désignées</w:t>
      </w:r>
    </w:p>
    <w:p w:rsidR="00DB6F71" w:rsidRPr="00555E29" w:rsidRDefault="00DB6F71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é</w:t>
      </w:r>
      <w:r w:rsidR="00753B43" w:rsidRPr="00555E29">
        <w:rPr>
          <w:rFonts w:ascii="Times New Roman" w:hAnsi="Times New Roman" w:cs="Times New Roman"/>
          <w:sz w:val="24"/>
          <w:szCs w:val="24"/>
          <w:lang w:val="fr-CA"/>
        </w:rPr>
        <w:t>glises doivent désigner une seule porte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entrée afin de contrôle</w:t>
      </w:r>
      <w:r w:rsidR="00753B43" w:rsidRPr="00555E29">
        <w:rPr>
          <w:rFonts w:ascii="Times New Roman" w:hAnsi="Times New Roman" w:cs="Times New Roman"/>
          <w:sz w:val="24"/>
          <w:szCs w:val="24"/>
          <w:lang w:val="fr-CA"/>
        </w:rPr>
        <w:t>r le nombre de personnes qui entrent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. </w:t>
      </w:r>
      <w:r w:rsidR="00DB6F71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Une fois le </w:t>
      </w:r>
      <w:r w:rsidR="00753B43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nombre maximal de personnes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atteint, </w:t>
      </w:r>
      <w:r w:rsidR="00753B43" w:rsidRPr="00555E29">
        <w:rPr>
          <w:rFonts w:ascii="Times New Roman" w:hAnsi="Times New Roman" w:cs="Times New Roman"/>
          <w:sz w:val="24"/>
          <w:szCs w:val="24"/>
          <w:lang w:val="fr-CA"/>
        </w:rPr>
        <w:t>on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753B43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autorise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personne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autre à entrer.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portes doivent être fermées à clé jusqu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à 30 minutes avant le début de la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messe et doivent rester verrouillées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pendant toute la durée de la messe.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portes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entrée doivent</w:t>
      </w:r>
      <w:r w:rsidR="00555E29" w:rsidRPr="00555E29">
        <w:rPr>
          <w:rFonts w:ascii="Times New Roman" w:hAnsi="Times New Roman" w:cs="Times New Roman"/>
          <w:sz w:val="24"/>
          <w:szCs w:val="24"/>
          <w:lang w:val="fr-CA"/>
        </w:rPr>
        <w:t>, autant que cela est possible,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être ouvertes avant la messe lorsque les gens entrent afin que les fidèles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aient pas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à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toucher les poignées ou les portes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. </w:t>
      </w:r>
      <w:r w:rsidR="00555E2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Elles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peuvent être fermés et verrouillés lorsque la messe commence.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Toutes les portes publiques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ont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munies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une barre anti-panique qui permet une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sortie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urgence. Si des services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urgence sont nécessaires pendant la messe, toutes les portes doivent être ouvertes pour le personnel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urgence.</w:t>
      </w:r>
    </w:p>
    <w:p w:rsidR="00DB6F71" w:rsidRPr="00555E29" w:rsidRDefault="00DB6F71" w:rsidP="00555E29">
      <w:pPr>
        <w:spacing w:after="0" w:line="264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À la fin de la messe, des sorties doivent être désignées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afin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accélérer le départ guidé et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de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minimiser les risques de rencontre entre les personnes. Dans tous les cas, une distance physique doit être respectée.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portes de sortie doivent être maintenues ouvertes après la messe pour permettre aux fi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dèles de sortir sans toucher les portes ni les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poignées.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61231A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un endroit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la nef, tel le sanctuaire,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où il 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peut être vu fa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cilement par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assemblée, le prêtre célébrant doit diriger la sortie ordonnée des fidèles.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AB11A8" w:rsidP="00555E29">
      <w:pPr>
        <w:pStyle w:val="ListParagraph"/>
        <w:numPr>
          <w:ilvl w:val="0"/>
          <w:numId w:val="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prêtres doivent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abstenir de saluer les fidèles après la messe afin de ne pas entraver ou retarder le dépa</w:t>
      </w:r>
      <w:r w:rsidR="00CA523D" w:rsidRPr="00555E29">
        <w:rPr>
          <w:rFonts w:ascii="Times New Roman" w:hAnsi="Times New Roman" w:cs="Times New Roman"/>
          <w:sz w:val="24"/>
          <w:szCs w:val="24"/>
          <w:lang w:val="fr-CA"/>
        </w:rPr>
        <w:t>rt ordonné et rapide des gens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462FB2" w:rsidRPr="00555E29" w:rsidRDefault="00462FB2" w:rsidP="00555E2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Pr="00B44FFC" w:rsidRDefault="00555E29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  <w:lang w:val="en-US"/>
        </w:rPr>
      </w:pPr>
      <w:r w:rsidRPr="00B44FFC">
        <w:rPr>
          <w:rFonts w:ascii="Times New Roman Bold" w:hAnsi="Times New Roman Bold" w:cs="Times New Roman"/>
          <w:b/>
          <w:caps/>
          <w:sz w:val="24"/>
          <w:szCs w:val="24"/>
          <w:lang w:val="en-US"/>
        </w:rPr>
        <w:t xml:space="preserve">V. </w:t>
      </w:r>
      <w:r w:rsidR="00AB11A8" w:rsidRPr="00B44FFC">
        <w:rPr>
          <w:rFonts w:ascii="Times New Roman Bold" w:hAnsi="Times New Roman Bold" w:cs="Times New Roman"/>
          <w:b/>
          <w:caps/>
          <w:sz w:val="24"/>
          <w:szCs w:val="24"/>
          <w:lang w:val="en-US"/>
        </w:rPr>
        <w:t>Équipes de bénévoles</w:t>
      </w:r>
    </w:p>
    <w:p w:rsidR="00555E29" w:rsidRPr="00555E29" w:rsidRDefault="00555E29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1231A" w:rsidRPr="00555E29" w:rsidRDefault="00D2346F" w:rsidP="00555E29">
      <w:pPr>
        <w:pStyle w:val="ListParagraph"/>
        <w:numPr>
          <w:ilvl w:val="0"/>
          <w:numId w:val="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La procédure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sélection et de formation des ministres et des bénévoles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dans le cadre du programme dioc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ésain pour un environnement sécuritaire,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applique à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toutes les personnes qui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engagent 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à titre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employés ou de bénévoles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B11A8" w:rsidRPr="00555E29" w:rsidRDefault="00AB11A8" w:rsidP="00555E29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AB11A8" w:rsidP="00555E29">
      <w:pPr>
        <w:pStyle w:val="ListParagraph"/>
        <w:numPr>
          <w:ilvl w:val="0"/>
          <w:numId w:val="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La paroisse doit maintenir</w:t>
      </w:r>
      <w:r w:rsidR="00942401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jour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une liste de contacts </w:t>
      </w:r>
      <w:r w:rsidR="00942401" w:rsidRPr="00555E29">
        <w:rPr>
          <w:rFonts w:ascii="Times New Roman" w:hAnsi="Times New Roman" w:cs="Times New Roman"/>
          <w:sz w:val="24"/>
          <w:szCs w:val="24"/>
          <w:lang w:val="fr-CA"/>
        </w:rPr>
        <w:t>du personnel et d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es bénévoles, y compris les noms, adresses et numéros de téléphone.</w:t>
      </w:r>
    </w:p>
    <w:p w:rsidR="00555E29" w:rsidRDefault="00555E29" w:rsidP="00555E29">
      <w:pPr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  <w:lang w:eastAsia="en-CA" w:bidi="en-CA"/>
        </w:rPr>
      </w:pPr>
    </w:p>
    <w:p w:rsidR="00555E29" w:rsidRDefault="00555E29" w:rsidP="00555E29">
      <w:pPr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  <w:lang w:eastAsia="en-CA" w:bidi="en-CA"/>
        </w:rPr>
      </w:pPr>
    </w:p>
    <w:p w:rsidR="00555E29" w:rsidRDefault="00555E29" w:rsidP="00555E29">
      <w:pPr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  <w:lang w:eastAsia="en-CA" w:bidi="en-CA"/>
        </w:rPr>
      </w:pPr>
    </w:p>
    <w:p w:rsidR="00555E29" w:rsidRPr="00555E29" w:rsidRDefault="00555E29" w:rsidP="00555E29">
      <w:pPr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  <w:lang w:eastAsia="en-CA" w:bidi="en-CA"/>
        </w:rPr>
      </w:pPr>
    </w:p>
    <w:p w:rsidR="00462FB2" w:rsidRPr="00555E29" w:rsidRDefault="00555E29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E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VI. </w:t>
      </w:r>
      <w:r w:rsidR="00AB11A8" w:rsidRPr="00555E29">
        <w:rPr>
          <w:rFonts w:ascii="Times New Roman" w:hAnsi="Times New Roman" w:cs="Times New Roman"/>
          <w:b/>
          <w:sz w:val="24"/>
          <w:szCs w:val="24"/>
        </w:rPr>
        <w:t>COORDONNATEU</w:t>
      </w:r>
      <w:r w:rsidR="00B230E8" w:rsidRPr="00555E29">
        <w:rPr>
          <w:rFonts w:ascii="Times New Roman" w:hAnsi="Times New Roman" w:cs="Times New Roman"/>
          <w:b/>
          <w:sz w:val="24"/>
          <w:szCs w:val="24"/>
        </w:rPr>
        <w:t>R</w:t>
      </w:r>
      <w:r w:rsidR="00AB11A8" w:rsidRPr="00555E29">
        <w:rPr>
          <w:rFonts w:ascii="Times New Roman" w:hAnsi="Times New Roman" w:cs="Times New Roman"/>
          <w:b/>
          <w:sz w:val="24"/>
          <w:szCs w:val="24"/>
        </w:rPr>
        <w:t>S DE LA SÉCURITÉ</w:t>
      </w:r>
    </w:p>
    <w:p w:rsidR="00555E29" w:rsidRPr="00555E29" w:rsidRDefault="00555E29" w:rsidP="00B44FFC">
      <w:pPr>
        <w:spacing w:after="0" w:line="264" w:lineRule="auto"/>
        <w:ind w:left="29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31A" w:rsidRPr="00555E29" w:rsidRDefault="00AB11A8" w:rsidP="00B44FFC">
      <w:pPr>
        <w:pStyle w:val="ListParagraph"/>
        <w:numPr>
          <w:ilvl w:val="0"/>
          <w:numId w:val="7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coordonnateurs de la sécurité travailleront en étro</w:t>
      </w:r>
      <w:r w:rsidR="00B230E8" w:rsidRPr="00555E29">
        <w:rPr>
          <w:rFonts w:ascii="Times New Roman" w:hAnsi="Times New Roman" w:cs="Times New Roman"/>
          <w:sz w:val="24"/>
          <w:szCs w:val="24"/>
          <w:lang w:val="fr-CA"/>
        </w:rPr>
        <w:t>ite collaboration avec le curé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pour </w:t>
      </w:r>
      <w:r w:rsidR="00B230E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bien examiner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église, </w:t>
      </w:r>
      <w:r w:rsidR="00B230E8" w:rsidRPr="00555E29">
        <w:rPr>
          <w:rFonts w:ascii="Times New Roman" w:hAnsi="Times New Roman" w:cs="Times New Roman"/>
          <w:sz w:val="24"/>
          <w:szCs w:val="24"/>
          <w:lang w:val="fr-CA"/>
        </w:rPr>
        <w:t>revoir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la mise en œuvre des directives internes et identifier les problèmes potentiels </w:t>
      </w:r>
      <w:r w:rsidR="00B230E8" w:rsidRPr="00555E29">
        <w:rPr>
          <w:rFonts w:ascii="Times New Roman" w:hAnsi="Times New Roman" w:cs="Times New Roman"/>
          <w:sz w:val="24"/>
          <w:szCs w:val="24"/>
          <w:lang w:val="fr-CA"/>
        </w:rPr>
        <w:t>ainsi que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mesures préventives nécessaire</w:t>
      </w:r>
      <w:r w:rsidR="00B230E8" w:rsidRPr="00555E29">
        <w:rPr>
          <w:rFonts w:ascii="Times New Roman" w:hAnsi="Times New Roman" w:cs="Times New Roman"/>
          <w:sz w:val="24"/>
          <w:szCs w:val="24"/>
          <w:lang w:val="fr-CA"/>
        </w:rPr>
        <w:t>s qui devront être adaptées à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la paroisse.</w:t>
      </w:r>
    </w:p>
    <w:p w:rsidR="00AB11A8" w:rsidRPr="00B44FFC" w:rsidRDefault="00AB11A8" w:rsidP="00B44FF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Pr="00555E29" w:rsidRDefault="00AB11A8" w:rsidP="00B44FFC">
      <w:pPr>
        <w:pStyle w:val="ListParagraph"/>
        <w:numPr>
          <w:ilvl w:val="0"/>
          <w:numId w:val="7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 coord</w:t>
      </w:r>
      <w:r w:rsidR="003D4C86" w:rsidRPr="00555E29">
        <w:rPr>
          <w:rFonts w:ascii="Times New Roman" w:hAnsi="Times New Roman" w:cs="Times New Roman"/>
          <w:sz w:val="24"/>
          <w:szCs w:val="24"/>
          <w:lang w:val="fr-CA"/>
        </w:rPr>
        <w:t>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nateur de la sécurité sera affecté à</w:t>
      </w:r>
      <w:r w:rsidR="003D4C8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chaque messe pour aider le curé à coordonner les bénévol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es, à maintenir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ordre et la sécurité, et à répondre aux besoins émergents.</w:t>
      </w:r>
    </w:p>
    <w:p w:rsidR="00C460BD" w:rsidRPr="00B44FFC" w:rsidRDefault="00C460BD" w:rsidP="00B44FF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Default="00B44FFC" w:rsidP="00B44FFC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4F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VII. </w:t>
      </w:r>
      <w:r w:rsidR="003D4C86" w:rsidRPr="00B44FFC">
        <w:rPr>
          <w:rFonts w:ascii="Times New Roman" w:hAnsi="Times New Roman" w:cs="Times New Roman"/>
          <w:b/>
          <w:sz w:val="24"/>
          <w:szCs w:val="24"/>
          <w:lang w:val="en-US"/>
        </w:rPr>
        <w:t>PLACIER</w:t>
      </w:r>
      <w:r w:rsidR="00AB11A8" w:rsidRPr="00B44FFC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</w:p>
    <w:p w:rsidR="00B44FFC" w:rsidRPr="00B44FFC" w:rsidRDefault="00B44FFC" w:rsidP="00B44FFC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2FB2" w:rsidRPr="00555E29" w:rsidRDefault="003D4C86" w:rsidP="00B44FFC">
      <w:pPr>
        <w:pStyle w:val="ListParagraph"/>
        <w:numPr>
          <w:ilvl w:val="0"/>
          <w:numId w:val="9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placiers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doivent diriger les participants vers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espace disponible dans les bancs afin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assurer une distance physi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que appropriée entre les maisonnées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de gérer les places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et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en 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surveiller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occupation.</w:t>
      </w:r>
    </w:p>
    <w:p w:rsidR="00AB11A8" w:rsidRPr="00B44FFC" w:rsidRDefault="00AB11A8" w:rsidP="00B44FFC">
      <w:pPr>
        <w:spacing w:after="0"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Pr="00555E29" w:rsidRDefault="003D4C86" w:rsidP="00B44FFC">
      <w:pPr>
        <w:pStyle w:val="ListParagraph"/>
        <w:numPr>
          <w:ilvl w:val="0"/>
          <w:numId w:val="15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placier</w:t>
      </w:r>
      <w:r w:rsidR="00AB11A8" w:rsidRPr="00555E29">
        <w:rPr>
          <w:rFonts w:ascii="Times New Roman" w:hAnsi="Times New Roman" w:cs="Times New Roman"/>
          <w:sz w:val="24"/>
          <w:szCs w:val="24"/>
          <w:lang w:val="fr-CA"/>
        </w:rPr>
        <w:t>s doivent faciliter la sortie ou le départ des fidèles selon les directives du prêtre.</w:t>
      </w:r>
    </w:p>
    <w:p w:rsidR="00462FB2" w:rsidRPr="00555E29" w:rsidRDefault="00462FB2" w:rsidP="00B44FFC">
      <w:pPr>
        <w:spacing w:after="0"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62FB2" w:rsidRPr="00B44FFC" w:rsidRDefault="00B44FFC" w:rsidP="00B44FFC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B44FFC">
        <w:rPr>
          <w:rFonts w:ascii="Times New Roman Bold" w:hAnsi="Times New Roman Bold" w:cs="Times New Roman"/>
          <w:b/>
          <w:caps/>
          <w:sz w:val="24"/>
          <w:szCs w:val="24"/>
        </w:rPr>
        <w:t>VIII.</w:t>
      </w:r>
      <w:r>
        <w:rPr>
          <w:rFonts w:ascii="Times New Roman Bold" w:hAnsi="Times New Roman Bold" w:cs="Times New Roman"/>
          <w:b/>
          <w:caps/>
          <w:sz w:val="24"/>
          <w:szCs w:val="24"/>
        </w:rPr>
        <w:t xml:space="preserve"> </w:t>
      </w:r>
      <w:r w:rsidR="00405712" w:rsidRPr="00B44FFC">
        <w:rPr>
          <w:rFonts w:ascii="Times New Roman Bold" w:hAnsi="Times New Roman Bold" w:cs="Times New Roman"/>
          <w:b/>
          <w:caps/>
          <w:sz w:val="24"/>
          <w:szCs w:val="24"/>
        </w:rPr>
        <w:t>Tâches</w:t>
      </w:r>
      <w:r w:rsidR="00AB11A8" w:rsidRPr="00B44FFC">
        <w:rPr>
          <w:rFonts w:ascii="Times New Roman Bold" w:hAnsi="Times New Roman Bold" w:cs="Times New Roman"/>
          <w:b/>
          <w:caps/>
          <w:sz w:val="24"/>
          <w:szCs w:val="24"/>
        </w:rPr>
        <w:t xml:space="preserve"> des équipes de nettoyage et de désinfection</w:t>
      </w:r>
    </w:p>
    <w:p w:rsidR="00B44FFC" w:rsidRPr="00555E29" w:rsidRDefault="00B44FFC" w:rsidP="00B44FFC">
      <w:pPr>
        <w:spacing w:after="0" w:line="264" w:lineRule="auto"/>
        <w:ind w:left="29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62FB2" w:rsidRDefault="00294215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Essuyer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surfaces avec un nettoyage pour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enlever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la saleté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 puis essuyer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à nouveau avec un désinfectant.</w:t>
      </w:r>
    </w:p>
    <w:p w:rsidR="00B44FFC" w:rsidRPr="00555E29" w:rsidRDefault="00B44FFC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294215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Nettoyer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et dé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sinfecter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bancs entre les messes.</w:t>
      </w:r>
    </w:p>
    <w:p w:rsidR="00405712" w:rsidRPr="00555E29" w:rsidRDefault="0040571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405712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Mettre en œuvre des procédures pour </w:t>
      </w:r>
      <w:r w:rsidR="00294215" w:rsidRPr="00555E29">
        <w:rPr>
          <w:rFonts w:ascii="Times New Roman" w:hAnsi="Times New Roman" w:cs="Times New Roman"/>
          <w:sz w:val="24"/>
          <w:szCs w:val="24"/>
          <w:lang w:val="fr-CA"/>
        </w:rPr>
        <w:t>augmenter la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fréquence</w:t>
      </w:r>
      <w:r w:rsidR="0029421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de nettoyage et de désinfection </w:t>
      </w:r>
      <w:r w:rsidR="00E006B6" w:rsidRPr="00555E29">
        <w:rPr>
          <w:rFonts w:ascii="Times New Roman" w:hAnsi="Times New Roman" w:cs="Times New Roman"/>
          <w:sz w:val="24"/>
          <w:szCs w:val="24"/>
          <w:lang w:val="fr-CA"/>
        </w:rPr>
        <w:t>des zones achalandées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 des zones communes et des toilettes publiques.</w:t>
      </w:r>
    </w:p>
    <w:p w:rsidR="00405712" w:rsidRPr="00555E29" w:rsidRDefault="0040571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E006B6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Désinfecter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surfaces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partagées ou à contact élevé, telles que les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poignées de porte,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les commutateurs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="00D4042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poignées de </w:t>
      </w:r>
      <w:r w:rsidR="00D4042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salles de 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>toilettes,</w:t>
      </w:r>
      <w:r w:rsidR="00D4042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robinets, </w:t>
      </w:r>
      <w:r w:rsidR="00D40422" w:rsidRPr="00555E29">
        <w:rPr>
          <w:rFonts w:ascii="Times New Roman" w:hAnsi="Times New Roman" w:cs="Times New Roman"/>
          <w:sz w:val="24"/>
          <w:szCs w:val="24"/>
          <w:lang w:val="fr-CA"/>
        </w:rPr>
        <w:t>les boutons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D40422" w:rsidRPr="00555E29">
        <w:rPr>
          <w:rFonts w:ascii="Times New Roman" w:hAnsi="Times New Roman" w:cs="Times New Roman"/>
          <w:sz w:val="24"/>
          <w:szCs w:val="24"/>
          <w:lang w:val="fr-CA"/>
        </w:rPr>
        <w:t>ascenseur, les rampes.</w:t>
      </w:r>
    </w:p>
    <w:p w:rsidR="00405712" w:rsidRPr="00555E29" w:rsidRDefault="0040571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D40422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Désinfecter les 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téléphones publics,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ordinateurs (si utilisés), les surfaces de comptoirs et les 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>poignées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>équipement</w:t>
      </w:r>
    </w:p>
    <w:p w:rsidR="00405712" w:rsidRPr="00555E29" w:rsidRDefault="0040571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405712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produits de netto</w:t>
      </w:r>
      <w:r w:rsidR="008540B9" w:rsidRPr="00555E29">
        <w:rPr>
          <w:rFonts w:ascii="Times New Roman" w:hAnsi="Times New Roman" w:cs="Times New Roman"/>
          <w:sz w:val="24"/>
          <w:szCs w:val="24"/>
          <w:lang w:val="fr-CA"/>
        </w:rPr>
        <w:t>yage et de désinfection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régulier</w:t>
      </w:r>
      <w:r w:rsidR="00B44FFC">
        <w:rPr>
          <w:rFonts w:ascii="Times New Roman" w:hAnsi="Times New Roman" w:cs="Times New Roman"/>
          <w:sz w:val="24"/>
          <w:szCs w:val="24"/>
          <w:lang w:val="fr-CA"/>
        </w:rPr>
        <w:t>s sont efficaces contre le COVI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D-19 lorsqu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ils sont utilisés</w:t>
      </w:r>
      <w:r w:rsidR="008540B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selon les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instructions </w:t>
      </w:r>
      <w:r w:rsidR="008540B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indiquées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sur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étiquette.</w:t>
      </w:r>
    </w:p>
    <w:p w:rsidR="00405712" w:rsidRPr="00555E29" w:rsidRDefault="0040571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405712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Utilisez un désinfectant doté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un numéro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identification de médicament (DIN) et </w:t>
      </w:r>
      <w:r w:rsidR="008540B9" w:rsidRPr="00555E29">
        <w:rPr>
          <w:rFonts w:ascii="Times New Roman" w:hAnsi="Times New Roman" w:cs="Times New Roman"/>
          <w:sz w:val="24"/>
          <w:szCs w:val="24"/>
          <w:lang w:val="fr-CA"/>
        </w:rPr>
        <w:t>décrit comme étant efficace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contre les virus.</w:t>
      </w:r>
    </w:p>
    <w:p w:rsidR="00405712" w:rsidRPr="00555E29" w:rsidRDefault="00C468FF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lastRenderedPageBreak/>
        <w:t>Une autre option</w:t>
      </w:r>
      <w:r w:rsidR="00970AC3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serait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utiliser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u</w:t>
      </w:r>
      <w:r w:rsidR="00970AC3" w:rsidRPr="00555E29">
        <w:rPr>
          <w:rFonts w:ascii="Times New Roman" w:hAnsi="Times New Roman" w:cs="Times New Roman"/>
          <w:sz w:val="24"/>
          <w:szCs w:val="24"/>
          <w:lang w:val="fr-CA"/>
        </w:rPr>
        <w:t>ne solution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970AC3" w:rsidRPr="00555E29">
        <w:rPr>
          <w:rFonts w:ascii="Times New Roman" w:hAnsi="Times New Roman" w:cs="Times New Roman"/>
          <w:sz w:val="24"/>
          <w:szCs w:val="24"/>
          <w:lang w:val="fr-CA"/>
        </w:rPr>
        <w:t>eau de Javel composée de 100 ml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970AC3" w:rsidRPr="00555E29">
        <w:rPr>
          <w:rFonts w:ascii="Times New Roman" w:hAnsi="Times New Roman" w:cs="Times New Roman"/>
          <w:sz w:val="24"/>
          <w:szCs w:val="24"/>
          <w:lang w:val="fr-CA"/>
        </w:rPr>
        <w:t>eau de Javel par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900 ml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405712" w:rsidRPr="00555E29">
        <w:rPr>
          <w:rFonts w:ascii="Times New Roman" w:hAnsi="Times New Roman" w:cs="Times New Roman"/>
          <w:sz w:val="24"/>
          <w:szCs w:val="24"/>
          <w:lang w:val="fr-CA"/>
        </w:rPr>
        <w:t>eau.</w:t>
      </w:r>
    </w:p>
    <w:p w:rsidR="00462FB2" w:rsidRPr="00555E29" w:rsidRDefault="00462FB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405712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Santé Canada a approuvé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utilisation de plusieurs désinfectants pour surfaces dures et désinfe</w:t>
      </w:r>
      <w:r w:rsidR="00F737E8" w:rsidRPr="00555E29">
        <w:rPr>
          <w:rFonts w:ascii="Times New Roman" w:hAnsi="Times New Roman" w:cs="Times New Roman"/>
          <w:sz w:val="24"/>
          <w:szCs w:val="24"/>
          <w:lang w:val="fr-CA"/>
        </w:rPr>
        <w:t>ctants pour les mains contre la COVI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D-19. </w:t>
      </w:r>
      <w:r w:rsidR="00B44FFC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F737E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Consultez </w:t>
      </w:r>
      <w:r w:rsidR="009C1150" w:rsidRPr="00555E29">
        <w:rPr>
          <w:rFonts w:ascii="Times New Roman" w:hAnsi="Times New Roman" w:cs="Times New Roman"/>
          <w:sz w:val="24"/>
          <w:szCs w:val="24"/>
          <w:lang w:val="fr-CA"/>
        </w:rPr>
        <w:t>ces listes</w:t>
      </w:r>
      <w:r w:rsidR="00F737E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pour trouver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 numéro DIN du produit que vous utilisez ou pour trouver un produit approuvé.</w:t>
      </w:r>
    </w:p>
    <w:p w:rsidR="00DC7611" w:rsidRPr="00555E29" w:rsidRDefault="00DC7611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DC7611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Assurez-vous de suivre les instructions sur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étiquette du produit</w:t>
      </w:r>
      <w:r w:rsidR="00F737E8" w:rsidRPr="00555E29">
        <w:rPr>
          <w:rFonts w:ascii="Times New Roman" w:hAnsi="Times New Roman" w:cs="Times New Roman"/>
          <w:sz w:val="24"/>
          <w:szCs w:val="24"/>
          <w:lang w:val="fr-CA"/>
        </w:rPr>
        <w:t>, afin de désinfecter de façon efficace.</w:t>
      </w:r>
    </w:p>
    <w:p w:rsidR="00DC7611" w:rsidRPr="00555E29" w:rsidRDefault="00DC7611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DC7611" w:rsidRPr="00555E29" w:rsidRDefault="00DC7611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Des serviettes jetables et des nettoyants en aérosol, ou des lingettes jetables, devraient être mis à la disposition du personnel, des bénévoles et (si nécessaire) des paroissiens pour nettoyer régulièrement les surfaces couramment utilisées.</w:t>
      </w:r>
    </w:p>
    <w:p w:rsidR="00E07225" w:rsidRPr="00555E29" w:rsidRDefault="00DC7611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462FB2" w:rsidRPr="00555E29" w:rsidRDefault="00DC7611" w:rsidP="00B44FFC">
      <w:pPr>
        <w:pStyle w:val="ListParagraph"/>
        <w:numPr>
          <w:ilvl w:val="0"/>
          <w:numId w:val="10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Retirez tous les objets communs qui ne peuvent pas être facilement nettoyés, </w:t>
      </w:r>
      <w:r w:rsidR="00F737E8" w:rsidRPr="00555E29">
        <w:rPr>
          <w:rFonts w:ascii="Times New Roman" w:hAnsi="Times New Roman" w:cs="Times New Roman"/>
          <w:sz w:val="24"/>
          <w:szCs w:val="24"/>
          <w:lang w:val="fr-CA"/>
        </w:rPr>
        <w:t>els que les livres de chant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les enveloppes de dons, les crayons, les journaux, les magazines et les jouets en peluche. </w:t>
      </w:r>
    </w:p>
    <w:p w:rsidR="00C460BD" w:rsidRPr="00555E29" w:rsidRDefault="00C460BD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FB2" w:rsidRPr="00B44FFC" w:rsidRDefault="00B44FFC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  <w:lang w:val="en-US"/>
        </w:rPr>
      </w:pPr>
      <w:r w:rsidRPr="00B44FFC">
        <w:rPr>
          <w:rFonts w:ascii="Times New Roman Bold" w:hAnsi="Times New Roman Bold" w:cs="Times New Roman"/>
          <w:b/>
          <w:caps/>
          <w:sz w:val="24"/>
          <w:szCs w:val="24"/>
          <w:lang w:val="en-US"/>
        </w:rPr>
        <w:t xml:space="preserve">IX. </w:t>
      </w:r>
      <w:r w:rsidR="00DC7611" w:rsidRPr="00B44FFC">
        <w:rPr>
          <w:rFonts w:ascii="Times New Roman Bold" w:hAnsi="Times New Roman Bold" w:cs="Times New Roman"/>
          <w:b/>
          <w:caps/>
          <w:sz w:val="24"/>
          <w:szCs w:val="24"/>
          <w:lang w:val="en-US"/>
        </w:rPr>
        <w:t>Rassemblements sociaux</w:t>
      </w:r>
    </w:p>
    <w:p w:rsidR="00B44FFC" w:rsidRPr="00555E29" w:rsidRDefault="00B44FFC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DC7611" w:rsidRPr="00555E29" w:rsidRDefault="000171EB" w:rsidP="00B44FFC">
      <w:pPr>
        <w:pStyle w:val="ListParagraph"/>
        <w:numPr>
          <w:ilvl w:val="0"/>
          <w:numId w:val="11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T</w:t>
      </w:r>
      <w:r w:rsidR="00DC7611" w:rsidRPr="00555E29">
        <w:rPr>
          <w:rFonts w:ascii="Times New Roman" w:hAnsi="Times New Roman" w:cs="Times New Roman"/>
          <w:sz w:val="24"/>
          <w:szCs w:val="24"/>
          <w:lang w:val="fr-CA"/>
        </w:rPr>
        <w:t>ous les rassemblements sociaux sont interdits dans les églises.</w:t>
      </w:r>
    </w:p>
    <w:p w:rsidR="00462FB2" w:rsidRPr="00555E29" w:rsidRDefault="00462FB2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DC7611" w:rsidP="00B44FFC">
      <w:pPr>
        <w:pStyle w:val="ListParagraph"/>
        <w:numPr>
          <w:ilvl w:val="0"/>
          <w:numId w:val="11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visites sociales et les contact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>s entre des personnes de maisonnées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différent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>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tels que les poignées de main ou le partage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articles communs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ne sont pas autorisés.</w:t>
      </w:r>
    </w:p>
    <w:p w:rsidR="002872A9" w:rsidRPr="00555E29" w:rsidRDefault="002872A9" w:rsidP="00B44FFC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DC7611" w:rsidP="00B44FFC">
      <w:pPr>
        <w:pStyle w:val="ListParagraph"/>
        <w:numPr>
          <w:ilvl w:val="0"/>
          <w:numId w:val="11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Des visites sociales à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extérieur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église peuvent avoir lieu à condition que la distance physique appropriée soit observée et qu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el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>les aient lieu loin des zones achalandées,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telles que les entrées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sorties désignées</w:t>
      </w:r>
      <w:r w:rsidR="000171E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et les allées.</w:t>
      </w:r>
    </w:p>
    <w:p w:rsidR="00462FB2" w:rsidRPr="00555E29" w:rsidRDefault="00462FB2" w:rsidP="00555E2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Pr="00AC3891" w:rsidRDefault="00AC3891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AC3891">
        <w:rPr>
          <w:rFonts w:ascii="Times New Roman Bold" w:hAnsi="Times New Roman Bold" w:cs="Times New Roman"/>
          <w:b/>
          <w:caps/>
          <w:sz w:val="24"/>
          <w:szCs w:val="24"/>
        </w:rPr>
        <w:t xml:space="preserve">X. </w:t>
      </w:r>
      <w:r>
        <w:rPr>
          <w:rFonts w:ascii="Times New Roman Bold" w:hAnsi="Times New Roman Bold" w:cs="Times New Roman"/>
          <w:b/>
          <w:caps/>
          <w:sz w:val="24"/>
          <w:szCs w:val="24"/>
        </w:rPr>
        <w:t>ConsidÉ</w:t>
      </w:r>
      <w:r w:rsidR="00462FB2" w:rsidRPr="00AC3891">
        <w:rPr>
          <w:rFonts w:ascii="Times New Roman Bold" w:hAnsi="Times New Roman Bold" w:cs="Times New Roman"/>
          <w:b/>
          <w:caps/>
          <w:sz w:val="24"/>
          <w:szCs w:val="24"/>
        </w:rPr>
        <w:t>rations</w:t>
      </w:r>
      <w:r w:rsidR="00DC7611" w:rsidRPr="00AC3891">
        <w:rPr>
          <w:rFonts w:ascii="Times New Roman Bold" w:hAnsi="Times New Roman Bold" w:cs="Times New Roman"/>
          <w:b/>
          <w:caps/>
          <w:sz w:val="24"/>
          <w:szCs w:val="24"/>
        </w:rPr>
        <w:t xml:space="preserve"> d</w:t>
      </w:r>
      <w:r w:rsidR="003F5BAA" w:rsidRPr="00AC3891">
        <w:rPr>
          <w:rFonts w:ascii="Times New Roman Bold" w:hAnsi="Times New Roman Bold" w:cs="Times New Roman"/>
          <w:b/>
          <w:caps/>
          <w:sz w:val="24"/>
          <w:szCs w:val="24"/>
        </w:rPr>
        <w:t>'</w:t>
      </w:r>
      <w:r w:rsidR="00DC7611" w:rsidRPr="00AC3891">
        <w:rPr>
          <w:rFonts w:ascii="Times New Roman Bold" w:hAnsi="Times New Roman Bold" w:cs="Times New Roman"/>
          <w:b/>
          <w:caps/>
          <w:sz w:val="24"/>
          <w:szCs w:val="24"/>
        </w:rPr>
        <w:t>ordre pratique</w:t>
      </w:r>
    </w:p>
    <w:p w:rsidR="002872A9" w:rsidRPr="00AC3891" w:rsidRDefault="002872A9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FB2" w:rsidRPr="00555E29" w:rsidRDefault="000171EB" w:rsidP="00AC3891">
      <w:pPr>
        <w:pStyle w:val="ListParagraph"/>
        <w:numPr>
          <w:ilvl w:val="0"/>
          <w:numId w:val="1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Une provision</w:t>
      </w:r>
      <w:r w:rsidR="00DC7611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adéquat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</w:t>
      </w:r>
      <w:r w:rsidR="00DC7611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désinfectant pour les mains et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DC7611" w:rsidRPr="00555E29">
        <w:rPr>
          <w:rFonts w:ascii="Times New Roman" w:hAnsi="Times New Roman" w:cs="Times New Roman"/>
          <w:sz w:val="24"/>
          <w:szCs w:val="24"/>
          <w:lang w:val="fr-CA"/>
        </w:rPr>
        <w:t>autres produits de nettoyage doit être disponible à tout moment.</w:t>
      </w:r>
    </w:p>
    <w:p w:rsidR="00DC7611" w:rsidRPr="00AC3891" w:rsidRDefault="00DC7611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2872A9" w:rsidRPr="00555E29" w:rsidRDefault="000171EB" w:rsidP="00AC3891">
      <w:pPr>
        <w:pStyle w:val="ListParagraph"/>
        <w:numPr>
          <w:ilvl w:val="0"/>
          <w:numId w:val="1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Des informations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appropriée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et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suffisantes doivent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être fournie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aux paroissiens.</w:t>
      </w:r>
    </w:p>
    <w:p w:rsidR="002872A9" w:rsidRPr="00AC3891" w:rsidRDefault="002872A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E07225" w:rsidRPr="00555E29" w:rsidRDefault="00396A38" w:rsidP="00AC3891">
      <w:pPr>
        <w:pStyle w:val="ListParagraph"/>
        <w:numPr>
          <w:ilvl w:val="0"/>
          <w:numId w:val="1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Une signalisation appropriée doit être placée dans les zones très v</w:t>
      </w:r>
      <w:r w:rsidR="00FE0F9D" w:rsidRPr="00555E29">
        <w:rPr>
          <w:rFonts w:ascii="Times New Roman" w:hAnsi="Times New Roman" w:cs="Times New Roman"/>
          <w:sz w:val="24"/>
          <w:szCs w:val="24"/>
          <w:lang w:val="fr-CA"/>
        </w:rPr>
        <w:t>isibles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FE0F9D" w:rsidRPr="00555E29">
        <w:rPr>
          <w:rFonts w:ascii="Times New Roman" w:hAnsi="Times New Roman" w:cs="Times New Roman"/>
          <w:sz w:val="24"/>
          <w:szCs w:val="24"/>
          <w:lang w:val="fr-CA"/>
        </w:rPr>
        <w:t>église pour accueillir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participants.</w:t>
      </w:r>
    </w:p>
    <w:p w:rsidR="00396A38" w:rsidRPr="00AC3891" w:rsidRDefault="00396A38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396A38" w:rsidRPr="00555E29" w:rsidRDefault="00D10C1B" w:rsidP="00AC3891">
      <w:pPr>
        <w:pStyle w:val="ListParagraph"/>
        <w:numPr>
          <w:ilvl w:val="0"/>
          <w:numId w:val="1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horaires des messes doiven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t être affichés à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extérieur des portes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église</w:t>
      </w:r>
    </w:p>
    <w:p w:rsidR="00462FB2" w:rsidRPr="00AC3891" w:rsidRDefault="00462FB2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462FB2" w:rsidRPr="00555E29" w:rsidRDefault="00D10C1B" w:rsidP="00AC3891">
      <w:pPr>
        <w:pStyle w:val="ListParagraph"/>
        <w:numPr>
          <w:ilvl w:val="0"/>
          <w:numId w:val="12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Puisque la grandeur des salles de toilettes dans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église varie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une paroisse à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autre, l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es </w:t>
      </w:r>
      <w:proofErr w:type="gramStart"/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politiques</w:t>
      </w:r>
      <w:proofErr w:type="gramEnd"/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utilisation et de nettoyage doivent être élaborées par chaque paroisse.</w:t>
      </w:r>
    </w:p>
    <w:p w:rsidR="00462FB2" w:rsidRPr="00AC3891" w:rsidRDefault="00AC3891" w:rsidP="00555E29">
      <w:pPr>
        <w:spacing w:after="0" w:line="264" w:lineRule="auto"/>
        <w:jc w:val="both"/>
        <w:rPr>
          <w:rFonts w:ascii="Times New Roman Bold" w:hAnsi="Times New Roman Bold" w:cs="Times New Roman"/>
          <w:b/>
          <w:caps/>
          <w:sz w:val="24"/>
          <w:szCs w:val="24"/>
        </w:rPr>
      </w:pPr>
      <w:r w:rsidRPr="00AC3891">
        <w:rPr>
          <w:rFonts w:ascii="Times New Roman Bold" w:hAnsi="Times New Roman Bold" w:cs="Times New Roman"/>
          <w:b/>
          <w:caps/>
          <w:sz w:val="24"/>
          <w:szCs w:val="24"/>
        </w:rPr>
        <w:lastRenderedPageBreak/>
        <w:t xml:space="preserve">XI. </w:t>
      </w:r>
      <w:r w:rsidR="00462FB2" w:rsidRPr="00AC3891">
        <w:rPr>
          <w:rFonts w:ascii="Times New Roman Bold" w:hAnsi="Times New Roman Bold" w:cs="Times New Roman"/>
          <w:b/>
          <w:caps/>
          <w:sz w:val="24"/>
          <w:szCs w:val="24"/>
        </w:rPr>
        <w:t>Directives</w:t>
      </w:r>
      <w:r w:rsidR="00396A38" w:rsidRPr="00AC3891">
        <w:rPr>
          <w:rFonts w:ascii="Times New Roman Bold" w:hAnsi="Times New Roman Bold" w:cs="Times New Roman"/>
          <w:b/>
          <w:caps/>
          <w:sz w:val="24"/>
          <w:szCs w:val="24"/>
        </w:rPr>
        <w:t xml:space="preserve"> générales</w:t>
      </w:r>
    </w:p>
    <w:p w:rsidR="002872A9" w:rsidRPr="00AC3891" w:rsidRDefault="002872A9" w:rsidP="00555E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FB2" w:rsidRPr="00555E29" w:rsidRDefault="005B57D3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horaire des messes dominicales doit tenir compte du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temps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requis entre les messes pour changer les équipes de travail,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partage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information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nettoyer et désinfecter les bancs et l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es vases sacrés utilisés, et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autres travaux préparatoires nécessaires.</w:t>
      </w:r>
    </w:p>
    <w:p w:rsidR="00396A38" w:rsidRPr="00555E29" w:rsidRDefault="00396A38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5B57D3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vases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sacrés doivent être purifiés et lavés avec du savon et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eau chaude après la messe.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Le prêtre ou un diacre peut le faire afin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assurer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la distanciation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physique et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éviter les contacts inutiles avec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autres personnes.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Cela réduit également l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 présence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sacristains et de ministres eucharistiques dans la sacristie.</w:t>
      </w:r>
    </w:p>
    <w:p w:rsidR="00396A38" w:rsidRPr="00555E29" w:rsidRDefault="00396A38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396A38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 chant </w:t>
      </w:r>
      <w:r w:rsidR="00D422E6" w:rsidRPr="00555E29">
        <w:rPr>
          <w:rFonts w:ascii="Times New Roman" w:hAnsi="Times New Roman" w:cs="Times New Roman"/>
          <w:sz w:val="24"/>
          <w:szCs w:val="24"/>
          <w:lang w:val="fr-CA"/>
        </w:rPr>
        <w:t>par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D422E6" w:rsidRPr="00555E29">
        <w:rPr>
          <w:rFonts w:ascii="Times New Roman" w:hAnsi="Times New Roman" w:cs="Times New Roman"/>
          <w:sz w:val="24"/>
          <w:szCs w:val="24"/>
          <w:lang w:val="fr-CA"/>
        </w:rPr>
        <w:t>assemblée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est une activité à haut risque et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est pas autorisé pendant les phases initiales.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D422E6" w:rsidRPr="00555E29">
        <w:rPr>
          <w:rFonts w:ascii="Times New Roman" w:hAnsi="Times New Roman" w:cs="Times New Roman"/>
          <w:sz w:val="24"/>
          <w:szCs w:val="24"/>
          <w:lang w:val="fr-CA"/>
        </w:rPr>
        <w:t>En chantant, l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es personnes infectées peuvent transmettre le virus par leur salive ou leurs gouttelettes respiratoires</w:t>
      </w:r>
      <w:r w:rsidR="00D422E6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396A38" w:rsidRPr="00555E29" w:rsidRDefault="00396A38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396A38" w:rsidRPr="00555E29" w:rsidRDefault="00D422E6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processions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entrée et de sorties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doivent être supprimé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; 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le prêtre célébrant peut entrer directement par la sacristie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ou un autre endroit selon la paroisse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462FB2" w:rsidRPr="00555E29" w:rsidRDefault="00462FB2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396A38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 seul lecteur sera invité à proclamer toutes les lectures.</w:t>
      </w:r>
    </w:p>
    <w:p w:rsidR="00396A38" w:rsidRPr="00555E29" w:rsidRDefault="00396A38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C40A70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Il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y aura aucun servant à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>autel afin de minimiser le risqu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exposition et de maintenir à tout moment</w:t>
      </w:r>
      <w:r w:rsidR="00396A38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la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distance physique nécessaire.</w:t>
      </w:r>
    </w:p>
    <w:p w:rsidR="002872A9" w:rsidRPr="00555E29" w:rsidRDefault="002872A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1A3F17" w:rsidRPr="00555E29" w:rsidRDefault="001A3F17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 calice, la patène, le ciboire, les burettes et le lavabo doivent être placés sur une petite table </w:t>
      </w:r>
      <w:r w:rsidR="00C40A70" w:rsidRPr="00555E29">
        <w:rPr>
          <w:rFonts w:ascii="Times New Roman" w:hAnsi="Times New Roman" w:cs="Times New Roman"/>
          <w:sz w:val="24"/>
          <w:szCs w:val="24"/>
          <w:lang w:val="fr-CA"/>
        </w:rPr>
        <w:t>à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côté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autel</w:t>
      </w:r>
      <w:r w:rsidR="00C40A70" w:rsidRPr="00555E29">
        <w:rPr>
          <w:rFonts w:ascii="Times New Roman" w:hAnsi="Times New Roman" w:cs="Times New Roman"/>
          <w:sz w:val="24"/>
          <w:szCs w:val="24"/>
          <w:lang w:val="fr-CA"/>
        </w:rPr>
        <w:t>, facilement accessibles au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prêtre.</w:t>
      </w:r>
    </w:p>
    <w:p w:rsidR="00E07225" w:rsidRPr="00555E29" w:rsidRDefault="001A3F17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E07225" w:rsidRPr="00555E29" w:rsidRDefault="001A3F17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 prêtre célébrant ne p</w:t>
      </w:r>
      <w:r w:rsidR="00B4751A" w:rsidRPr="00555E29">
        <w:rPr>
          <w:rFonts w:ascii="Times New Roman" w:hAnsi="Times New Roman" w:cs="Times New Roman"/>
          <w:sz w:val="24"/>
          <w:szCs w:val="24"/>
          <w:lang w:val="fr-CA"/>
        </w:rPr>
        <w:t>ortera pas de masque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pendant la liturgie eucharistique</w:t>
      </w:r>
      <w:r w:rsidR="00B4751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; par conséquent, tou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s les </w:t>
      </w:r>
      <w:r w:rsidR="00B4751A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ciboires doivent être recouverts de pales en tout temps.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B4751A" w:rsidRPr="00555E29">
        <w:rPr>
          <w:rFonts w:ascii="Times New Roman" w:hAnsi="Times New Roman" w:cs="Times New Roman"/>
          <w:sz w:val="24"/>
          <w:szCs w:val="24"/>
          <w:lang w:val="fr-CA"/>
        </w:rPr>
        <w:t>Le prêtre devra porter un masque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lors d</w:t>
      </w:r>
      <w:r w:rsidR="00B4751A" w:rsidRPr="00555E29">
        <w:rPr>
          <w:rFonts w:ascii="Times New Roman" w:hAnsi="Times New Roman" w:cs="Times New Roman"/>
          <w:sz w:val="24"/>
          <w:szCs w:val="24"/>
          <w:lang w:val="fr-CA"/>
        </w:rPr>
        <w:t>e la distribution de la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Communion.</w:t>
      </w:r>
    </w:p>
    <w:p w:rsidR="001A3F17" w:rsidRPr="00555E29" w:rsidRDefault="001A3F17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186685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La présentation des offrandes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aura pas lieu.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>Au moment de la p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réparation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autel, les hosties à être consacrés puis consommées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doivent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être placé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es sur un cor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>poral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séparé, sur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autel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à 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côté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du prêtre.</w:t>
      </w:r>
    </w:p>
    <w:p w:rsidR="001A3F17" w:rsidRPr="00555E29" w:rsidRDefault="001A3F17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186685" w:rsidP="00AC3891">
      <w:pPr>
        <w:pStyle w:val="ListParagraph"/>
        <w:numPr>
          <w:ilvl w:val="0"/>
          <w:numId w:val="13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Aucune quête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>est effectuée pendant la messe.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Des 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>paniers sont placés près de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entrée ou à un endroit accessible et surveillé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dans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1A3F17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église.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On doit surveiller les offrandes avec vigilance.</w:t>
      </w:r>
    </w:p>
    <w:p w:rsidR="001A3F17" w:rsidRPr="00555E29" w:rsidRDefault="001A3F17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F02E09" w:rsidP="00AC3891">
      <w:pPr>
        <w:pStyle w:val="ListParagraph"/>
        <w:numPr>
          <w:ilvl w:val="0"/>
          <w:numId w:val="1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Il ne doit y avoir aucun signe de paix.</w:t>
      </w:r>
    </w:p>
    <w:p w:rsidR="00F02E09" w:rsidRPr="00555E29" w:rsidRDefault="00F02E0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F02E09" w:rsidP="00AC3891">
      <w:pPr>
        <w:pStyle w:val="ListParagraph"/>
        <w:numPr>
          <w:ilvl w:val="0"/>
          <w:numId w:val="1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Il ne doit pas y avo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>ir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>eau bénite dans les bénitiers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F02E09" w:rsidRPr="00555E29" w:rsidRDefault="00F02E0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F02E09" w:rsidP="00AC3891">
      <w:pPr>
        <w:pStyle w:val="ListParagraph"/>
        <w:numPr>
          <w:ilvl w:val="0"/>
          <w:numId w:val="1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lastRenderedPageBreak/>
        <w:t>La liturgie de la Parole pour les enfants pendant les messes n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est pas autorisée.</w:t>
      </w:r>
    </w:p>
    <w:p w:rsidR="00F02E09" w:rsidRPr="00555E29" w:rsidRDefault="00F02E0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F02E09" w:rsidP="00AC3891">
      <w:pPr>
        <w:pStyle w:val="ListParagraph"/>
        <w:numPr>
          <w:ilvl w:val="0"/>
          <w:numId w:val="1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Tous les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livres de chant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les missels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crayons, 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enveloppes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offrande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et autres objets en vrac dans les bancs doivent être retirés.</w:t>
      </w:r>
    </w:p>
    <w:p w:rsidR="00F02E09" w:rsidRPr="00555E29" w:rsidRDefault="00F02E0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E07225" w:rsidRPr="00555E29" w:rsidRDefault="00F02E09" w:rsidP="00AC3891">
      <w:pPr>
        <w:pStyle w:val="ListParagraph"/>
        <w:numPr>
          <w:ilvl w:val="0"/>
          <w:numId w:val="1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bulletins paroissiaux 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>doivent être disponibles en ligne seulement, pendant la première étape de réouverture.</w:t>
      </w:r>
    </w:p>
    <w:p w:rsidR="00F02E09" w:rsidRPr="00555E29" w:rsidRDefault="00F02E0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Default="00F02E09" w:rsidP="00AC3891">
      <w:pPr>
        <w:pStyle w:val="ListParagraph"/>
        <w:numPr>
          <w:ilvl w:val="0"/>
          <w:numId w:val="16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demandes de célébration du 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>pardon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peuvent augmenter avec la réintroduction de la mess</w:t>
      </w:r>
      <w:r w:rsidR="00186685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 célébrée avec </w:t>
      </w:r>
      <w:r w:rsidR="009C1150" w:rsidRPr="00555E29">
        <w:rPr>
          <w:rFonts w:ascii="Times New Roman" w:hAnsi="Times New Roman" w:cs="Times New Roman"/>
          <w:sz w:val="24"/>
          <w:szCs w:val="24"/>
          <w:lang w:val="fr-CA"/>
        </w:rPr>
        <w:t>assemblée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. </w:t>
      </w:r>
      <w:r w:rsidR="00AC3891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Voir le résumé des directives pour les sacrements et les liturgies.</w:t>
      </w:r>
    </w:p>
    <w:p w:rsidR="00AC3891" w:rsidRPr="00AC3891" w:rsidRDefault="00AC3891" w:rsidP="00AC3891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FB2" w:rsidRDefault="00F02E09" w:rsidP="00AC3891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555E2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Distribution de la</w:t>
      </w:r>
      <w:r w:rsidR="00E07225" w:rsidRPr="00555E2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Communion</w:t>
      </w:r>
    </w:p>
    <w:p w:rsidR="00AC3891" w:rsidRPr="00555E29" w:rsidRDefault="00AC3891" w:rsidP="00AC3891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02E09" w:rsidRPr="00555E29" w:rsidRDefault="00F02E09" w:rsidP="00AC3891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attestation individuelle au moment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la distribution de la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Communion ("Le Corps du Christ, R: Amen") est éliminée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; 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>elle est remplacée par une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déclaration générale 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("Le Corps du Christ")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faite par le prêtre, et une rép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onse générale ("Amen")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fait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e par tous les fidèles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avant le début de la distribution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la Communion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. </w:t>
      </w:r>
      <w:r w:rsidR="00C06BBD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Ensuite, chaque personne qui souhai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>te recevoir la Communion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avance en procession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et communie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en silence.</w:t>
      </w:r>
    </w:p>
    <w:p w:rsidR="00E07225" w:rsidRPr="00C06BBD" w:rsidRDefault="00E07225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E07225" w:rsidRPr="00555E29" w:rsidRDefault="00F02E09" w:rsidP="00AC3891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 prêtre doit porter un masque lors de la distribut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>ion de la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</w:t>
      </w:r>
      <w:r w:rsidR="00624516" w:rsidRPr="00555E29">
        <w:rPr>
          <w:rFonts w:ascii="Times New Roman" w:hAnsi="Times New Roman" w:cs="Times New Roman"/>
          <w:sz w:val="24"/>
          <w:szCs w:val="24"/>
          <w:lang w:val="fr-CA"/>
        </w:rPr>
        <w:t>on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F02E09" w:rsidRPr="00C06BBD" w:rsidRDefault="00F02E09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F02E09" w:rsidRPr="00555E29" w:rsidRDefault="00F02E09" w:rsidP="00AC3891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On doit omettre la communion au Sang du Christ pour le moment.</w:t>
      </w:r>
    </w:p>
    <w:p w:rsidR="00E07225" w:rsidRPr="00C06BBD" w:rsidRDefault="00E07225" w:rsidP="00AC3891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F02E09" w:rsidRPr="00555E29" w:rsidRDefault="00624516" w:rsidP="00C06BBD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La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Communion ne peut être reçue que dans la main. </w:t>
      </w:r>
      <w:r w:rsidR="0061536E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Une petite table sera placée à côté du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prêtre, sur laquelle sera déposé un cor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poral et une bouteille de dés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infectant.</w:t>
      </w:r>
      <w:r w:rsidR="0061536E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Si, pendant la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communion, un prêtre sent que sa main a touché les mains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un communiant, il do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it immédiatement arrêter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, placer le ciboire sur le c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or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poral,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se désinfecter l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es mains, puis continuer à distribuer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Eucharistie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par la suite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E07225" w:rsidRPr="00C06BBD" w:rsidRDefault="00F02E09" w:rsidP="00C06BBD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E07225" w:rsidRPr="00555E29" w:rsidRDefault="00B40BA5" w:rsidP="00C06BBD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Nous reconnaissons que les fidèles ont le droit de recevoir la Communion sur la langue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(</w:t>
      </w:r>
      <w:r w:rsidR="00F02E09" w:rsidRPr="00555E29">
        <w:rPr>
          <w:rFonts w:ascii="Times New Roman" w:hAnsi="Times New Roman" w:cs="Times New Roman"/>
          <w:i/>
          <w:sz w:val="24"/>
          <w:szCs w:val="24"/>
          <w:lang w:val="fr-CA"/>
        </w:rPr>
        <w:t>Redemptionis sacramentum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, n. 92), néanmoi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ns l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autorité ecclésiastique se doit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réglementer les droits en vue du bien commun (can. 223, §2). </w:t>
      </w:r>
      <w:r w:rsidR="00C06BBD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Dans les circonstances actuelles, l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 communion ne sera pas donnée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sur la langue. Il s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agit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une mesure temporaire qui doit être réexaminée en permanence à la lumière de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s 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avis médicaux.</w:t>
      </w:r>
    </w:p>
    <w:p w:rsidR="00F02E09" w:rsidRPr="00C06BBD" w:rsidRDefault="00F02E09" w:rsidP="00C06BBD">
      <w:pPr>
        <w:pStyle w:val="ListParagraph"/>
        <w:spacing w:line="264" w:lineRule="auto"/>
        <w:ind w:left="294" w:firstLine="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F02E09" w:rsidRPr="00555E29" w:rsidRDefault="005949EE" w:rsidP="00C06BBD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La distanciation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physique doit être maintenue pendant la procession de communion.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Les communiants doivent défiler en une seule rangée. </w:t>
      </w:r>
      <w:r w:rsidR="00C06BBD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Les membres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une même maisonnée ne sont pas tenus de respecter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une distance physique entre eux pendant la procession de communion.</w:t>
      </w:r>
    </w:p>
    <w:p w:rsidR="00E07225" w:rsidRPr="00C06BBD" w:rsidRDefault="00E07225" w:rsidP="00C06BBD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0"/>
          <w:szCs w:val="20"/>
          <w:lang w:val="fr-CA"/>
        </w:rPr>
      </w:pPr>
    </w:p>
    <w:p w:rsidR="00F02E09" w:rsidRPr="00555E29" w:rsidRDefault="005949EE" w:rsidP="00C06BBD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Un minimum de personnes distribuera la communion afin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réduire le nombre de ministres.</w:t>
      </w:r>
    </w:p>
    <w:p w:rsidR="00E07225" w:rsidRPr="00555E29" w:rsidRDefault="00F02E09" w:rsidP="00C06BBD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lastRenderedPageBreak/>
        <w:t>Si un prêtre a des problèmes de santé sous-jacents ou est autrement incapable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de distribuer la communion, il peut déléguer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un diacre ou un mini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>stre extraordinaire de la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Communion à sa place (cf. </w:t>
      </w:r>
      <w:r w:rsidRPr="00555E29">
        <w:rPr>
          <w:rFonts w:ascii="Times New Roman" w:hAnsi="Times New Roman" w:cs="Times New Roman"/>
          <w:i/>
          <w:sz w:val="24"/>
          <w:szCs w:val="24"/>
          <w:lang w:val="fr-CA"/>
        </w:rPr>
        <w:t>Ecclesia de Mysterio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8.2). </w:t>
      </w:r>
      <w:r w:rsidR="0061536E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Le nombre de diacres et de ministres extraordinaires doit être lim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>ité à ceux qui ont reçu une formation adéquate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>en ce qui a trait aux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protocoles et mesures diocésaines 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>à suivre afin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assurer un environnement sécuritaire. </w:t>
      </w:r>
      <w:r w:rsidR="00C06BBD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5A6DFB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Ils ne doivent pas 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appartenir à un groupe d</w:t>
      </w:r>
      <w:r w:rsidR="003F5BAA" w:rsidRPr="00555E29">
        <w:rPr>
          <w:rFonts w:ascii="Times New Roman" w:hAnsi="Times New Roman" w:cs="Times New Roman"/>
          <w:sz w:val="24"/>
          <w:szCs w:val="24"/>
          <w:lang w:val="fr-CA"/>
        </w:rPr>
        <w:t>'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âge à haut risque ou vulnérable.</w:t>
      </w:r>
    </w:p>
    <w:p w:rsidR="00F02E09" w:rsidRPr="00555E29" w:rsidRDefault="00F02E09" w:rsidP="00C06BBD">
      <w:pPr>
        <w:pStyle w:val="ListParagraph"/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462FB2" w:rsidRPr="00555E29" w:rsidRDefault="005A6DFB" w:rsidP="00C06BBD">
      <w:pPr>
        <w:pStyle w:val="ListParagraph"/>
        <w:numPr>
          <w:ilvl w:val="0"/>
          <w:numId w:val="14"/>
        </w:numPr>
        <w:spacing w:line="264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555E29">
        <w:rPr>
          <w:rFonts w:ascii="Times New Roman" w:hAnsi="Times New Roman" w:cs="Times New Roman"/>
          <w:sz w:val="24"/>
          <w:szCs w:val="24"/>
          <w:lang w:val="fr-CA"/>
        </w:rPr>
        <w:t>Les ministres de la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 Communion doivent se désinfecter les mains immédiat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>ement après avoir reçu la Communio</w:t>
      </w:r>
      <w:r w:rsidR="00E671E2" w:rsidRPr="00555E29">
        <w:rPr>
          <w:rFonts w:ascii="Times New Roman" w:hAnsi="Times New Roman" w:cs="Times New Roman"/>
          <w:sz w:val="24"/>
          <w:szCs w:val="24"/>
          <w:lang w:val="fr-CA"/>
        </w:rPr>
        <w:t>n</w:t>
      </w:r>
      <w:r w:rsidRPr="00555E29">
        <w:rPr>
          <w:rFonts w:ascii="Times New Roman" w:hAnsi="Times New Roman" w:cs="Times New Roman"/>
          <w:sz w:val="24"/>
          <w:szCs w:val="24"/>
          <w:lang w:val="fr-CA"/>
        </w:rPr>
        <w:t xml:space="preserve">, avant de distribuer la </w:t>
      </w:r>
      <w:r w:rsidR="00F02E09" w:rsidRPr="00555E29">
        <w:rPr>
          <w:rFonts w:ascii="Times New Roman" w:hAnsi="Times New Roman" w:cs="Times New Roman"/>
          <w:sz w:val="24"/>
          <w:szCs w:val="24"/>
          <w:lang w:val="fr-CA"/>
        </w:rPr>
        <w:t>Communion aux fidèles. Ils doivent également se désinfecter les mains après la distribution.</w:t>
      </w:r>
    </w:p>
    <w:p w:rsidR="00462FB2" w:rsidRDefault="00462FB2" w:rsidP="00555E29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C06BBD" w:rsidRDefault="00C06BBD" w:rsidP="00555E29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C06BBD" w:rsidRDefault="00C06BBD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C06BBD" w:rsidRDefault="00C06BBD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6BBD" w:rsidRDefault="00C06BBD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6BBD" w:rsidRDefault="00C06BBD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vous avez des questions n'hésitez pas de contacter un membre l'équipe diocésain au</w:t>
      </w:r>
    </w:p>
    <w:p w:rsidR="00C06BBD" w:rsidRDefault="00C06BBD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705-674-2727</w:t>
      </w:r>
    </w:p>
    <w:p w:rsidR="00FC03D3" w:rsidRDefault="00FC03D3" w:rsidP="00C06BBD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C06BBD" w:rsidRDefault="00C06BBD" w:rsidP="00FC03D3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JP Jolicoeur</w:t>
      </w:r>
    </w:p>
    <w:p w:rsidR="00C06BBD" w:rsidRDefault="00C06BBD" w:rsidP="00FC03D3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Jean Vézina, </w:t>
      </w:r>
      <w:proofErr w:type="spellStart"/>
      <w:r>
        <w:rPr>
          <w:rFonts w:ascii="Times New Roman" w:hAnsi="Times New Roman" w:cs="Times New Roman"/>
          <w:sz w:val="24"/>
          <w:szCs w:val="24"/>
        </w:rPr>
        <w:t>ptre</w:t>
      </w:r>
      <w:proofErr w:type="spellEnd"/>
    </w:p>
    <w:p w:rsidR="00C06BBD" w:rsidRDefault="00C06BBD" w:rsidP="00FC03D3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Danielle Dorion</w:t>
      </w:r>
    </w:p>
    <w:p w:rsidR="00C06BBD" w:rsidRDefault="00C06BBD" w:rsidP="00FC03D3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Robert Larivière</w:t>
      </w:r>
    </w:p>
    <w:p w:rsidR="00C06BBD" w:rsidRDefault="00C06BBD" w:rsidP="00FC03D3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 Sirois</w:t>
      </w:r>
    </w:p>
    <w:p w:rsidR="00C06BBD" w:rsidRDefault="00C06BBD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6BBD" w:rsidRPr="00555E29" w:rsidRDefault="00FC03D3" w:rsidP="00C06BBD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184150</wp:posOffset>
            </wp:positionV>
            <wp:extent cx="2174240" cy="2898987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89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6BBD" w:rsidRPr="00555E29" w:rsidSect="003F5BAA"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BAA" w:rsidRDefault="003F5BAA" w:rsidP="003F5BAA">
      <w:pPr>
        <w:spacing w:after="0" w:line="240" w:lineRule="auto"/>
      </w:pPr>
      <w:r>
        <w:separator/>
      </w:r>
    </w:p>
  </w:endnote>
  <w:endnote w:type="continuationSeparator" w:id="0">
    <w:p w:rsidR="003F5BAA" w:rsidRDefault="003F5BAA" w:rsidP="003F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15606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55E29" w:rsidRDefault="00555E2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3D3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9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BAA" w:rsidRDefault="003F5BAA" w:rsidP="003F5BAA">
      <w:pPr>
        <w:spacing w:after="0" w:line="240" w:lineRule="auto"/>
      </w:pPr>
      <w:r>
        <w:separator/>
      </w:r>
    </w:p>
  </w:footnote>
  <w:footnote w:type="continuationSeparator" w:id="0">
    <w:p w:rsidR="003F5BAA" w:rsidRDefault="003F5BAA" w:rsidP="003F5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BAA" w:rsidRDefault="003F5BAA" w:rsidP="003F5BAA">
    <w:pPr>
      <w:pStyle w:val="Header"/>
      <w:jc w:val="center"/>
    </w:pPr>
    <w:r>
      <w:t>Directive Générales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50" w:type="dxa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42"/>
      <w:gridCol w:w="2208"/>
      <w:gridCol w:w="3600"/>
    </w:tblGrid>
    <w:tr w:rsidR="003F5BAA" w:rsidRPr="004E60A7" w:rsidTr="00627715">
      <w:tc>
        <w:tcPr>
          <w:tcW w:w="3642" w:type="dxa"/>
          <w:vAlign w:val="center"/>
        </w:tcPr>
        <w:p w:rsidR="003F5BAA" w:rsidRPr="00360DF3" w:rsidRDefault="003F5BAA" w:rsidP="003F5BAA">
          <w:pPr>
            <w:pStyle w:val="Header"/>
            <w:tabs>
              <w:tab w:val="clear" w:pos="4680"/>
              <w:tab w:val="clear" w:pos="9360"/>
            </w:tabs>
            <w:ind w:left="-288" w:right="-66"/>
            <w:jc w:val="center"/>
            <w:rPr>
              <w:rFonts w:ascii="Arial" w:hAnsi="Arial" w:cs="Arial"/>
              <w:sz w:val="28"/>
              <w:szCs w:val="28"/>
            </w:rPr>
          </w:pPr>
          <w:r w:rsidRPr="00360DF3">
            <w:rPr>
              <w:rFonts w:ascii="Arial" w:hAnsi="Arial" w:cs="Arial"/>
              <w:sz w:val="28"/>
              <w:szCs w:val="28"/>
            </w:rPr>
            <w:t>Diocese of Sault Ste. Marie</w:t>
          </w:r>
        </w:p>
        <w:p w:rsidR="003F5BAA" w:rsidRPr="00360DF3" w:rsidRDefault="003F5BAA" w:rsidP="003F5BAA">
          <w:pPr>
            <w:pStyle w:val="Header"/>
            <w:tabs>
              <w:tab w:val="clear" w:pos="9360"/>
            </w:tabs>
            <w:ind w:left="-288" w:right="-66"/>
            <w:jc w:val="center"/>
            <w:rPr>
              <w:rFonts w:ascii="Arial" w:hAnsi="Arial" w:cs="Arial"/>
            </w:rPr>
          </w:pPr>
          <w:r w:rsidRPr="00360DF3">
            <w:rPr>
              <w:rFonts w:ascii="Arial" w:hAnsi="Arial" w:cs="Arial"/>
            </w:rPr>
            <w:t>Chancery Office</w:t>
          </w:r>
        </w:p>
      </w:tc>
      <w:tc>
        <w:tcPr>
          <w:tcW w:w="2208" w:type="dxa"/>
        </w:tcPr>
        <w:p w:rsidR="003F5BAA" w:rsidRDefault="003F5BAA" w:rsidP="003F5BAA">
          <w:pPr>
            <w:pStyle w:val="Header"/>
            <w:ind w:left="-240" w:right="-198"/>
            <w:jc w:val="center"/>
          </w:pPr>
          <w:r w:rsidRPr="00DA726D">
            <w:rPr>
              <w:noProof/>
            </w:rPr>
            <w:drawing>
              <wp:inline distT="0" distB="0" distL="0" distR="0" wp14:anchorId="6113988E" wp14:editId="47D076A6">
                <wp:extent cx="1045120" cy="1409700"/>
                <wp:effectExtent l="0" t="0" r="3175" b="0"/>
                <wp:docPr id="2" name="Picture 2" descr="R:\Diocese of Sault Ste. Marie\Diocesan Crest and letterhead\DSSM_co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Diocese of Sault Ste. Marie\Diocesan Crest and letterhead\DSSM_cou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535" cy="1441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vAlign w:val="center"/>
        </w:tcPr>
        <w:p w:rsidR="003F5BAA" w:rsidRPr="00360DF3" w:rsidRDefault="003F5BAA" w:rsidP="003F5BAA">
          <w:pPr>
            <w:pStyle w:val="Header"/>
            <w:ind w:right="-118"/>
            <w:jc w:val="center"/>
            <w:rPr>
              <w:rFonts w:ascii="Arial" w:hAnsi="Arial" w:cs="Arial"/>
              <w:sz w:val="28"/>
              <w:szCs w:val="28"/>
              <w:lang w:val="fr-CA"/>
            </w:rPr>
          </w:pPr>
          <w:r w:rsidRPr="00360DF3">
            <w:rPr>
              <w:rFonts w:ascii="Arial" w:hAnsi="Arial" w:cs="Arial"/>
              <w:sz w:val="28"/>
              <w:szCs w:val="28"/>
              <w:lang w:val="fr-CA"/>
            </w:rPr>
            <w:t>Diocèse de Sault Ste-Marie</w:t>
          </w:r>
        </w:p>
        <w:p w:rsidR="003F5BAA" w:rsidRPr="00360DF3" w:rsidRDefault="003F5BAA" w:rsidP="003F5BAA">
          <w:pPr>
            <w:pStyle w:val="Header"/>
            <w:ind w:right="-118"/>
            <w:jc w:val="center"/>
            <w:rPr>
              <w:rFonts w:ascii="Arial" w:hAnsi="Arial" w:cs="Arial"/>
              <w:lang w:val="fr-CA"/>
            </w:rPr>
          </w:pPr>
          <w:r>
            <w:rPr>
              <w:rFonts w:ascii="Arial" w:hAnsi="Arial" w:cs="Arial"/>
              <w:lang w:val="fr-CA"/>
            </w:rPr>
            <w:t>Bureau de la c</w:t>
          </w:r>
          <w:r w:rsidRPr="00360DF3">
            <w:rPr>
              <w:rFonts w:ascii="Arial" w:hAnsi="Arial" w:cs="Arial"/>
              <w:lang w:val="fr-CA"/>
            </w:rPr>
            <w:t>hancellerie</w:t>
          </w:r>
        </w:p>
      </w:tc>
    </w:tr>
  </w:tbl>
  <w:p w:rsidR="003F5BAA" w:rsidRDefault="003F5B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255B"/>
    <w:multiLevelType w:val="hybridMultilevel"/>
    <w:tmpl w:val="5D064580"/>
    <w:lvl w:ilvl="0" w:tplc="2294D894">
      <w:numFmt w:val="bullet"/>
      <w:lvlText w:val=""/>
      <w:lvlJc w:val="left"/>
      <w:pPr>
        <w:ind w:left="588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10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</w:abstractNum>
  <w:abstractNum w:abstractNumId="1" w15:restartNumberingAfterBreak="0">
    <w:nsid w:val="0A480CFD"/>
    <w:multiLevelType w:val="hybridMultilevel"/>
    <w:tmpl w:val="9F7256B4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2" w15:restartNumberingAfterBreak="0">
    <w:nsid w:val="1E0B39B4"/>
    <w:multiLevelType w:val="hybridMultilevel"/>
    <w:tmpl w:val="B680D5AC"/>
    <w:lvl w:ilvl="0" w:tplc="2294D894">
      <w:numFmt w:val="bullet"/>
      <w:lvlText w:val=""/>
      <w:lvlJc w:val="left"/>
      <w:pPr>
        <w:ind w:left="97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62C7D"/>
    <w:multiLevelType w:val="hybridMultilevel"/>
    <w:tmpl w:val="D3284B98"/>
    <w:lvl w:ilvl="0" w:tplc="2294D894">
      <w:numFmt w:val="bullet"/>
      <w:lvlText w:val=""/>
      <w:lvlJc w:val="left"/>
      <w:pPr>
        <w:ind w:left="588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10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</w:abstractNum>
  <w:abstractNum w:abstractNumId="4" w15:restartNumberingAfterBreak="0">
    <w:nsid w:val="44CF740B"/>
    <w:multiLevelType w:val="hybridMultilevel"/>
    <w:tmpl w:val="5520416C"/>
    <w:lvl w:ilvl="0" w:tplc="2294D894">
      <w:numFmt w:val="bullet"/>
      <w:lvlText w:val=""/>
      <w:lvlJc w:val="left"/>
      <w:pPr>
        <w:ind w:left="493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5E9CE2A4">
      <w:numFmt w:val="bullet"/>
      <w:lvlText w:val=""/>
      <w:lvlJc w:val="left"/>
      <w:pPr>
        <w:ind w:left="918" w:hanging="300"/>
      </w:pPr>
      <w:rPr>
        <w:rFonts w:ascii="Symbol" w:eastAsia="Symbol" w:hAnsi="Symbol" w:cs="Symbol" w:hint="default"/>
        <w:w w:val="100"/>
        <w:position w:val="1"/>
        <w:sz w:val="22"/>
        <w:szCs w:val="22"/>
        <w:lang w:val="en-CA" w:eastAsia="en-CA" w:bidi="en-CA"/>
      </w:rPr>
    </w:lvl>
    <w:lvl w:ilvl="2" w:tplc="71FA0798">
      <w:numFmt w:val="bullet"/>
      <w:lvlText w:val="•"/>
      <w:lvlJc w:val="left"/>
      <w:pPr>
        <w:ind w:left="1787" w:hanging="300"/>
      </w:pPr>
      <w:rPr>
        <w:rFonts w:hint="default"/>
        <w:lang w:val="en-CA" w:eastAsia="en-CA" w:bidi="en-CA"/>
      </w:rPr>
    </w:lvl>
    <w:lvl w:ilvl="3" w:tplc="BEF8DC2E">
      <w:numFmt w:val="bullet"/>
      <w:lvlText w:val="•"/>
      <w:lvlJc w:val="left"/>
      <w:pPr>
        <w:ind w:left="2656" w:hanging="300"/>
      </w:pPr>
      <w:rPr>
        <w:rFonts w:hint="default"/>
        <w:lang w:val="en-CA" w:eastAsia="en-CA" w:bidi="en-CA"/>
      </w:rPr>
    </w:lvl>
    <w:lvl w:ilvl="4" w:tplc="666E1E78">
      <w:numFmt w:val="bullet"/>
      <w:lvlText w:val="•"/>
      <w:lvlJc w:val="left"/>
      <w:pPr>
        <w:ind w:left="3525" w:hanging="300"/>
      </w:pPr>
      <w:rPr>
        <w:rFonts w:hint="default"/>
        <w:lang w:val="en-CA" w:eastAsia="en-CA" w:bidi="en-CA"/>
      </w:rPr>
    </w:lvl>
    <w:lvl w:ilvl="5" w:tplc="36F489BC">
      <w:numFmt w:val="bullet"/>
      <w:lvlText w:val="•"/>
      <w:lvlJc w:val="left"/>
      <w:pPr>
        <w:ind w:left="4394" w:hanging="300"/>
      </w:pPr>
      <w:rPr>
        <w:rFonts w:hint="default"/>
        <w:lang w:val="en-CA" w:eastAsia="en-CA" w:bidi="en-CA"/>
      </w:rPr>
    </w:lvl>
    <w:lvl w:ilvl="6" w:tplc="8354C034">
      <w:numFmt w:val="bullet"/>
      <w:lvlText w:val="•"/>
      <w:lvlJc w:val="left"/>
      <w:pPr>
        <w:ind w:left="5262" w:hanging="300"/>
      </w:pPr>
      <w:rPr>
        <w:rFonts w:hint="default"/>
        <w:lang w:val="en-CA" w:eastAsia="en-CA" w:bidi="en-CA"/>
      </w:rPr>
    </w:lvl>
    <w:lvl w:ilvl="7" w:tplc="3D207B44">
      <w:numFmt w:val="bullet"/>
      <w:lvlText w:val="•"/>
      <w:lvlJc w:val="left"/>
      <w:pPr>
        <w:ind w:left="6131" w:hanging="300"/>
      </w:pPr>
      <w:rPr>
        <w:rFonts w:hint="default"/>
        <w:lang w:val="en-CA" w:eastAsia="en-CA" w:bidi="en-CA"/>
      </w:rPr>
    </w:lvl>
    <w:lvl w:ilvl="8" w:tplc="69266922">
      <w:numFmt w:val="bullet"/>
      <w:lvlText w:val="•"/>
      <w:lvlJc w:val="left"/>
      <w:pPr>
        <w:ind w:left="7000" w:hanging="300"/>
      </w:pPr>
      <w:rPr>
        <w:rFonts w:hint="default"/>
        <w:lang w:val="en-CA" w:eastAsia="en-CA" w:bidi="en-CA"/>
      </w:rPr>
    </w:lvl>
  </w:abstractNum>
  <w:abstractNum w:abstractNumId="5" w15:restartNumberingAfterBreak="0">
    <w:nsid w:val="494D4E43"/>
    <w:multiLevelType w:val="hybridMultilevel"/>
    <w:tmpl w:val="5D064580"/>
    <w:lvl w:ilvl="0" w:tplc="2294D894">
      <w:numFmt w:val="bullet"/>
      <w:lvlText w:val=""/>
      <w:lvlJc w:val="left"/>
      <w:pPr>
        <w:ind w:left="588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10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</w:abstractNum>
  <w:abstractNum w:abstractNumId="6" w15:restartNumberingAfterBreak="0">
    <w:nsid w:val="5FCD7FBE"/>
    <w:multiLevelType w:val="hybridMultilevel"/>
    <w:tmpl w:val="CA86FFCC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7" w15:restartNumberingAfterBreak="0">
    <w:nsid w:val="63DA620E"/>
    <w:multiLevelType w:val="hybridMultilevel"/>
    <w:tmpl w:val="60028F32"/>
    <w:lvl w:ilvl="0" w:tplc="1286F348">
      <w:numFmt w:val="bullet"/>
      <w:lvlText w:val=""/>
      <w:lvlJc w:val="left"/>
      <w:pPr>
        <w:ind w:left="588" w:hanging="294"/>
      </w:pPr>
      <w:rPr>
        <w:rFonts w:ascii="Symbol" w:eastAsia="Symbol" w:hAnsi="Symbol" w:cs="Symbol" w:hint="default"/>
        <w:w w:val="100"/>
        <w:sz w:val="22"/>
        <w:szCs w:val="22"/>
        <w:lang w:val="fr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10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</w:abstractNum>
  <w:abstractNum w:abstractNumId="8" w15:restartNumberingAfterBreak="0">
    <w:nsid w:val="6A8C4A36"/>
    <w:multiLevelType w:val="hybridMultilevel"/>
    <w:tmpl w:val="70EC85DE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9" w15:restartNumberingAfterBreak="0">
    <w:nsid w:val="6BA6209E"/>
    <w:multiLevelType w:val="hybridMultilevel"/>
    <w:tmpl w:val="2B84AE18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10" w15:restartNumberingAfterBreak="0">
    <w:nsid w:val="6BD46463"/>
    <w:multiLevelType w:val="hybridMultilevel"/>
    <w:tmpl w:val="325AFCEE"/>
    <w:lvl w:ilvl="0" w:tplc="002E2FC8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fr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11" w15:restartNumberingAfterBreak="0">
    <w:nsid w:val="70D3312E"/>
    <w:multiLevelType w:val="hybridMultilevel"/>
    <w:tmpl w:val="EE46B512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12" w15:restartNumberingAfterBreak="0">
    <w:nsid w:val="73490728"/>
    <w:multiLevelType w:val="hybridMultilevel"/>
    <w:tmpl w:val="710EC50A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13" w15:restartNumberingAfterBreak="0">
    <w:nsid w:val="7C1461B9"/>
    <w:multiLevelType w:val="hybridMultilevel"/>
    <w:tmpl w:val="9D50A8A2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14" w15:restartNumberingAfterBreak="0">
    <w:nsid w:val="7D98062C"/>
    <w:multiLevelType w:val="hybridMultilevel"/>
    <w:tmpl w:val="0D7A6804"/>
    <w:lvl w:ilvl="0" w:tplc="2294D894">
      <w:numFmt w:val="bullet"/>
      <w:lvlText w:val=""/>
      <w:lvlJc w:val="left"/>
      <w:pPr>
        <w:ind w:left="191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5" w15:restartNumberingAfterBreak="0">
    <w:nsid w:val="7E1A6D77"/>
    <w:multiLevelType w:val="hybridMultilevel"/>
    <w:tmpl w:val="EE46B512"/>
    <w:lvl w:ilvl="0" w:tplc="2294D894">
      <w:numFmt w:val="bullet"/>
      <w:lvlText w:val=""/>
      <w:lvlJc w:val="left"/>
      <w:pPr>
        <w:ind w:left="294" w:hanging="294"/>
      </w:pPr>
      <w:rPr>
        <w:rFonts w:ascii="Symbol" w:eastAsia="Symbol" w:hAnsi="Symbol" w:cs="Symbol" w:hint="default"/>
        <w:w w:val="100"/>
        <w:sz w:val="22"/>
        <w:szCs w:val="22"/>
        <w:lang w:val="en-CA" w:eastAsia="en-CA" w:bidi="en-CA"/>
      </w:rPr>
    </w:lvl>
    <w:lvl w:ilvl="1" w:tplc="0C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13"/>
  </w:num>
  <w:num w:numId="13">
    <w:abstractNumId w:val="11"/>
  </w:num>
  <w:num w:numId="14">
    <w:abstractNumId w:val="8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C8"/>
    <w:rsid w:val="000171EB"/>
    <w:rsid w:val="0014017F"/>
    <w:rsid w:val="001823C8"/>
    <w:rsid w:val="00186685"/>
    <w:rsid w:val="001A3F17"/>
    <w:rsid w:val="002872A9"/>
    <w:rsid w:val="00293469"/>
    <w:rsid w:val="00294215"/>
    <w:rsid w:val="00393F45"/>
    <w:rsid w:val="00396A38"/>
    <w:rsid w:val="003D4C86"/>
    <w:rsid w:val="003F5BAA"/>
    <w:rsid w:val="00405712"/>
    <w:rsid w:val="00462FB2"/>
    <w:rsid w:val="00476E16"/>
    <w:rsid w:val="0054046D"/>
    <w:rsid w:val="00555E29"/>
    <w:rsid w:val="005949EE"/>
    <w:rsid w:val="005A6DFB"/>
    <w:rsid w:val="005B57D3"/>
    <w:rsid w:val="0061231A"/>
    <w:rsid w:val="0061536E"/>
    <w:rsid w:val="00624516"/>
    <w:rsid w:val="006B5DCB"/>
    <w:rsid w:val="006C0FEA"/>
    <w:rsid w:val="00753B43"/>
    <w:rsid w:val="007E6ABB"/>
    <w:rsid w:val="008540B9"/>
    <w:rsid w:val="008975AA"/>
    <w:rsid w:val="009266ED"/>
    <w:rsid w:val="00942401"/>
    <w:rsid w:val="009701EE"/>
    <w:rsid w:val="00970AC3"/>
    <w:rsid w:val="009A1C47"/>
    <w:rsid w:val="009C1150"/>
    <w:rsid w:val="009E453F"/>
    <w:rsid w:val="00A84924"/>
    <w:rsid w:val="00AB11A8"/>
    <w:rsid w:val="00AC3891"/>
    <w:rsid w:val="00B20ADD"/>
    <w:rsid w:val="00B230E8"/>
    <w:rsid w:val="00B36B7B"/>
    <w:rsid w:val="00B40BA5"/>
    <w:rsid w:val="00B44FFC"/>
    <w:rsid w:val="00B4751A"/>
    <w:rsid w:val="00B678C9"/>
    <w:rsid w:val="00C06BBD"/>
    <w:rsid w:val="00C40A70"/>
    <w:rsid w:val="00C460BD"/>
    <w:rsid w:val="00C468FF"/>
    <w:rsid w:val="00C8412B"/>
    <w:rsid w:val="00CA523D"/>
    <w:rsid w:val="00CE061B"/>
    <w:rsid w:val="00D10C1B"/>
    <w:rsid w:val="00D2346F"/>
    <w:rsid w:val="00D40422"/>
    <w:rsid w:val="00D422E6"/>
    <w:rsid w:val="00D705FB"/>
    <w:rsid w:val="00DB6F71"/>
    <w:rsid w:val="00DC7611"/>
    <w:rsid w:val="00E006B6"/>
    <w:rsid w:val="00E07225"/>
    <w:rsid w:val="00E256ED"/>
    <w:rsid w:val="00E671E2"/>
    <w:rsid w:val="00F02E09"/>
    <w:rsid w:val="00F737E8"/>
    <w:rsid w:val="00FC03D3"/>
    <w:rsid w:val="00FE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FACBB"/>
  <w15:chartTrackingRefBased/>
  <w15:docId w15:val="{D46AE4AC-8A43-4615-A4B9-26D4E6E2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62FB2"/>
    <w:pPr>
      <w:widowControl w:val="0"/>
      <w:autoSpaceDE w:val="0"/>
      <w:autoSpaceDN w:val="0"/>
      <w:spacing w:after="0" w:line="240" w:lineRule="auto"/>
      <w:ind w:left="976" w:hanging="295"/>
    </w:pPr>
    <w:rPr>
      <w:rFonts w:ascii="Arial" w:eastAsia="Arial" w:hAnsi="Arial" w:cs="Arial"/>
      <w:lang w:val="en-CA" w:eastAsia="en-CA" w:bidi="en-CA"/>
    </w:rPr>
  </w:style>
  <w:style w:type="paragraph" w:styleId="Header">
    <w:name w:val="header"/>
    <w:basedOn w:val="Normal"/>
    <w:link w:val="HeaderChar"/>
    <w:uiPriority w:val="99"/>
    <w:unhideWhenUsed/>
    <w:rsid w:val="003F5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BAA"/>
  </w:style>
  <w:style w:type="paragraph" w:styleId="Footer">
    <w:name w:val="footer"/>
    <w:basedOn w:val="Normal"/>
    <w:link w:val="FooterChar"/>
    <w:uiPriority w:val="99"/>
    <w:unhideWhenUsed/>
    <w:rsid w:val="003F5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BAA"/>
  </w:style>
  <w:style w:type="table" w:styleId="TableGrid">
    <w:name w:val="Table Grid"/>
    <w:basedOn w:val="TableNormal"/>
    <w:uiPriority w:val="39"/>
    <w:rsid w:val="003F5BAA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4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E6384A2A</Template>
  <TotalTime>35</TotalTime>
  <Pages>9</Pages>
  <Words>2550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Sirois</dc:creator>
  <cp:keywords/>
  <dc:description/>
  <cp:lastModifiedBy>Robert Lariviere</cp:lastModifiedBy>
  <cp:revision>4</cp:revision>
  <dcterms:created xsi:type="dcterms:W3CDTF">2020-06-16T14:08:00Z</dcterms:created>
  <dcterms:modified xsi:type="dcterms:W3CDTF">2020-06-16T15:35:00Z</dcterms:modified>
</cp:coreProperties>
</file>